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962A2" w14:textId="714A1B92" w:rsidR="004816FF" w:rsidRPr="003D0FFF" w:rsidRDefault="00876C84" w:rsidP="007D52EF">
      <w:r>
        <w:t xml:space="preserve"> </w:t>
      </w:r>
    </w:p>
    <w:p w14:paraId="38DA136A" w14:textId="77777777" w:rsidR="004816FF" w:rsidRPr="003D0FFF" w:rsidRDefault="004816FF" w:rsidP="007D52EF"/>
    <w:p w14:paraId="07BB2A21" w14:textId="77777777" w:rsidR="004816FF" w:rsidRPr="003D0FFF" w:rsidRDefault="004816FF" w:rsidP="007D52EF"/>
    <w:p w14:paraId="51D14B4B" w14:textId="0E0D6234" w:rsidR="00814478" w:rsidRPr="003D0FFF" w:rsidRDefault="00814478" w:rsidP="0051689B">
      <w:pPr>
        <w:jc w:val="left"/>
        <w:sectPr w:rsidR="00814478" w:rsidRPr="003D0FFF" w:rsidSect="00714988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pgNumType w:start="0"/>
          <w:cols w:space="720"/>
          <w:docGrid w:linePitch="299"/>
        </w:sectPr>
      </w:pPr>
    </w:p>
    <w:bookmarkStart w:id="0" w:name="_Hlk501443099"/>
    <w:bookmarkEnd w:id="0"/>
    <w:p w14:paraId="65426285" w14:textId="3D9A8253" w:rsidR="00D679FE" w:rsidRPr="003D0FFF" w:rsidRDefault="0018062D" w:rsidP="007D52EF">
      <w:pPr>
        <w:sectPr w:rsidR="00D679FE" w:rsidRPr="003D0FFF" w:rsidSect="00814478"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docGrid w:linePitch="299"/>
        </w:sectPr>
      </w:pPr>
      <w:r w:rsidRPr="003D0FF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66AFF6" wp14:editId="730F125C">
                <wp:simplePos x="0" y="0"/>
                <wp:positionH relativeFrom="margin">
                  <wp:align>center</wp:align>
                </wp:positionH>
                <wp:positionV relativeFrom="paragraph">
                  <wp:posOffset>346075</wp:posOffset>
                </wp:positionV>
                <wp:extent cx="6283325" cy="25336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325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FF5BD" w14:textId="77777777" w:rsidR="00A70DF4" w:rsidRDefault="00A70DF4" w:rsidP="001F760F">
                            <w:pPr>
                              <w:spacing w:after="0" w:line="240" w:lineRule="auto"/>
                              <w:rPr>
                                <w:rFonts w:ascii="Bahnschrift" w:eastAsia="MS Mincho" w:hAnsi="Bahnschrift" w:cs="Gill Sans MT"/>
                                <w:b/>
                                <w:bCs/>
                                <w:cap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791FE9E" w14:textId="77777777" w:rsidR="00A70DF4" w:rsidRDefault="00A70DF4" w:rsidP="001F760F">
                            <w:pPr>
                              <w:spacing w:after="0" w:line="240" w:lineRule="auto"/>
                              <w:rPr>
                                <w:rFonts w:ascii="Bahnschrift" w:eastAsia="MS Mincho" w:hAnsi="Bahnschrift" w:cs="Gill Sans MT"/>
                                <w:b/>
                                <w:bCs/>
                                <w:cap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6FF9D96" w14:textId="77777777" w:rsidR="00A70DF4" w:rsidRDefault="00A70DF4" w:rsidP="001F760F">
                            <w:pPr>
                              <w:spacing w:after="0" w:line="240" w:lineRule="auto"/>
                              <w:rPr>
                                <w:rFonts w:ascii="Bahnschrift" w:eastAsia="MS Mincho" w:hAnsi="Bahnschrift" w:cs="Gill Sans MT"/>
                                <w:b/>
                                <w:bCs/>
                                <w:cap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554DBCD" w14:textId="77777777" w:rsidR="00A70DF4" w:rsidRDefault="00A70DF4" w:rsidP="001F760F">
                            <w:pPr>
                              <w:spacing w:after="0" w:line="240" w:lineRule="auto"/>
                              <w:rPr>
                                <w:rFonts w:ascii="Bahnschrift" w:eastAsia="MS Mincho" w:hAnsi="Bahnschrift" w:cs="Gill Sans MT"/>
                                <w:b/>
                                <w:bCs/>
                                <w:cap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1792298" w14:textId="288FF273" w:rsidR="00B25694" w:rsidRPr="00683B76" w:rsidRDefault="0051689B" w:rsidP="001F760F">
                            <w:pPr>
                              <w:spacing w:after="0" w:line="240" w:lineRule="auto"/>
                              <w:rPr>
                                <w:rFonts w:ascii="Bahnschrift" w:eastAsia="MS Mincho" w:hAnsi="Bahnschrift" w:cs="Gill Sans MT"/>
                                <w:b/>
                                <w:bCs/>
                                <w:caps/>
                                <w:color w:val="002F6C"/>
                                <w:sz w:val="26"/>
                                <w:szCs w:val="26"/>
                                <w:lang w:val="bs-Latn-BA"/>
                              </w:rPr>
                            </w:pPr>
                            <w:r>
                              <w:rPr>
                                <w:rFonts w:ascii="Bahnschrift" w:eastAsia="MS Mincho" w:hAnsi="Bahnschrift" w:cs="Gill Sans MT"/>
                                <w:b/>
                                <w:bCs/>
                                <w:caps/>
                                <w:color w:val="000000" w:themeColor="text1"/>
                                <w:sz w:val="26"/>
                                <w:szCs w:val="26"/>
                              </w:rPr>
                              <w:t>ISTRAŽIVANJE UPOTREBE IKT – A U MALIM I SREDNJIM PREDUZEĆIMA U BOSNI I HERCEGOVINI</w:t>
                            </w:r>
                          </w:p>
                          <w:p w14:paraId="75FEEF2F" w14:textId="77777777" w:rsidR="00B25694" w:rsidRDefault="00B25694" w:rsidP="001F760F">
                            <w:pPr>
                              <w:spacing w:after="0" w:line="240" w:lineRule="auto"/>
                              <w:rPr>
                                <w:rFonts w:ascii="Bahnschrift" w:eastAsia="MS Mincho" w:hAnsi="Bahnschrift" w:cs="Gill Sans MT"/>
                                <w:b/>
                                <w:bCs/>
                                <w:caps/>
                                <w:color w:val="002F6C"/>
                                <w:sz w:val="26"/>
                                <w:szCs w:val="26"/>
                              </w:rPr>
                            </w:pPr>
                          </w:p>
                          <w:p w14:paraId="218B041E" w14:textId="77777777" w:rsidR="00B25694" w:rsidRPr="00B40CA9" w:rsidRDefault="00B25694" w:rsidP="001F760F">
                            <w:pPr>
                              <w:spacing w:after="0" w:line="240" w:lineRule="auto"/>
                              <w:rPr>
                                <w:rFonts w:ascii="Bahnschrift" w:eastAsia="MS Mincho" w:hAnsi="Bahnschrift" w:cs="Gill Sans MT"/>
                                <w:b/>
                                <w:bCs/>
                                <w:caps/>
                                <w:color w:val="002F6C"/>
                                <w:sz w:val="26"/>
                                <w:szCs w:val="26"/>
                              </w:rPr>
                            </w:pPr>
                          </w:p>
                          <w:p w14:paraId="354B16BB" w14:textId="77777777" w:rsidR="00B25694" w:rsidRPr="0018062D" w:rsidRDefault="00B25694" w:rsidP="0018062D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 w:cs="Gill Sans MT"/>
                                <w:b/>
                                <w:bCs/>
                                <w:caps/>
                                <w:color w:val="002F6C"/>
                                <w:sz w:val="26"/>
                                <w:szCs w:val="26"/>
                              </w:rPr>
                            </w:pPr>
                          </w:p>
                          <w:p w14:paraId="0C8350F6" w14:textId="0AC4E14F" w:rsidR="00B25694" w:rsidRPr="00FB5651" w:rsidRDefault="0051689B" w:rsidP="0018062D">
                            <w:pPr>
                              <w:pStyle w:val="Title"/>
                              <w:spacing w:after="0"/>
                              <w:rPr>
                                <w:rFonts w:ascii="Bahnschrift" w:hAnsi="Bahnschrift"/>
                                <w:color w:val="AA4444"/>
                              </w:rPr>
                            </w:pPr>
                            <w:r>
                              <w:rPr>
                                <w:rFonts w:ascii="Bahnschrift" w:eastAsia="MS Gothic" w:hAnsi="Bahnschrift" w:cs="Gill Sans MT"/>
                                <w:b/>
                                <w:color w:val="AA4444"/>
                                <w:sz w:val="36"/>
                                <w:szCs w:val="36"/>
                              </w:rPr>
                              <w:t xml:space="preserve">UPITNIK </w:t>
                            </w:r>
                          </w:p>
                          <w:p w14:paraId="450FBA56" w14:textId="69988D47" w:rsidR="00B25694" w:rsidRPr="00B40CA9" w:rsidRDefault="0051689B" w:rsidP="00724AD7">
                            <w:pPr>
                              <w:pStyle w:val="Subtitle"/>
                              <w:rPr>
                                <w:rFonts w:ascii="Bahnschrift" w:eastAsia="MS Mincho" w:hAnsi="Bahnschrift" w:cs="Gill Sans MT"/>
                                <w:i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ahnschrift" w:eastAsia="MS Mincho" w:hAnsi="Bahnschrift" w:cs="Gill Sans MT"/>
                                <w:i/>
                                <w:sz w:val="24"/>
                                <w:szCs w:val="28"/>
                              </w:rPr>
                              <w:t xml:space="preserve">12 </w:t>
                            </w:r>
                            <w:proofErr w:type="spellStart"/>
                            <w:r>
                              <w:rPr>
                                <w:rFonts w:ascii="Bahnschrift" w:eastAsia="MS Mincho" w:hAnsi="Bahnschrift" w:cs="Gill Sans MT"/>
                                <w:i/>
                                <w:sz w:val="24"/>
                                <w:szCs w:val="28"/>
                              </w:rPr>
                              <w:t>Januar</w:t>
                            </w:r>
                            <w:proofErr w:type="spellEnd"/>
                            <w:r>
                              <w:rPr>
                                <w:rFonts w:ascii="Bahnschrift" w:eastAsia="MS Mincho" w:hAnsi="Bahnschrift" w:cs="Gill Sans MT"/>
                                <w:i/>
                                <w:sz w:val="24"/>
                                <w:szCs w:val="28"/>
                              </w:rPr>
                              <w:t xml:space="preserve"> 2021</w:t>
                            </w:r>
                          </w:p>
                          <w:p w14:paraId="076C48CA" w14:textId="2C594A83" w:rsidR="00B25694" w:rsidRPr="0018062D" w:rsidRDefault="00B25694" w:rsidP="009E7D1B">
                            <w:pPr>
                              <w:spacing w:after="12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6AFF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27.25pt;width:494.75pt;height:199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" filled="f" stroked="f">
                <v:textbox inset="6e-5mm">
                  <w:txbxContent>
                    <w:p w14:paraId="297FF5BD" w14:textId="77777777" w:rsidR="00A70DF4" w:rsidRDefault="00A70DF4" w:rsidP="001F760F">
                      <w:pPr>
                        <w:spacing w:after="0" w:line="240" w:lineRule="auto"/>
                        <w:rPr>
                          <w:rFonts w:ascii="Bahnschrift" w:eastAsia="MS Mincho" w:hAnsi="Bahnschrift" w:cs="Gill Sans MT"/>
                          <w:b/>
                          <w:bCs/>
                          <w:cap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791FE9E" w14:textId="77777777" w:rsidR="00A70DF4" w:rsidRDefault="00A70DF4" w:rsidP="001F760F">
                      <w:pPr>
                        <w:spacing w:after="0" w:line="240" w:lineRule="auto"/>
                        <w:rPr>
                          <w:rFonts w:ascii="Bahnschrift" w:eastAsia="MS Mincho" w:hAnsi="Bahnschrift" w:cs="Gill Sans MT"/>
                          <w:b/>
                          <w:bCs/>
                          <w:cap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6FF9D96" w14:textId="77777777" w:rsidR="00A70DF4" w:rsidRDefault="00A70DF4" w:rsidP="001F760F">
                      <w:pPr>
                        <w:spacing w:after="0" w:line="240" w:lineRule="auto"/>
                        <w:rPr>
                          <w:rFonts w:ascii="Bahnschrift" w:eastAsia="MS Mincho" w:hAnsi="Bahnschrift" w:cs="Gill Sans MT"/>
                          <w:b/>
                          <w:bCs/>
                          <w:cap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554DBCD" w14:textId="77777777" w:rsidR="00A70DF4" w:rsidRDefault="00A70DF4" w:rsidP="001F760F">
                      <w:pPr>
                        <w:spacing w:after="0" w:line="240" w:lineRule="auto"/>
                        <w:rPr>
                          <w:rFonts w:ascii="Bahnschrift" w:eastAsia="MS Mincho" w:hAnsi="Bahnschrift" w:cs="Gill Sans MT"/>
                          <w:b/>
                          <w:bCs/>
                          <w:cap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1792298" w14:textId="288FF273" w:rsidR="00B25694" w:rsidRPr="00683B76" w:rsidRDefault="0051689B" w:rsidP="001F760F">
                      <w:pPr>
                        <w:spacing w:after="0" w:line="240" w:lineRule="auto"/>
                        <w:rPr>
                          <w:rFonts w:ascii="Bahnschrift" w:eastAsia="MS Mincho" w:hAnsi="Bahnschrift" w:cs="Gill Sans MT"/>
                          <w:b/>
                          <w:bCs/>
                          <w:caps/>
                          <w:color w:val="002F6C"/>
                          <w:sz w:val="26"/>
                          <w:szCs w:val="26"/>
                          <w:lang w:val="bs-Latn-BA"/>
                        </w:rPr>
                      </w:pPr>
                      <w:r>
                        <w:rPr>
                          <w:rFonts w:ascii="Bahnschrift" w:eastAsia="MS Mincho" w:hAnsi="Bahnschrift" w:cs="Gill Sans MT"/>
                          <w:b/>
                          <w:bCs/>
                          <w:caps/>
                          <w:color w:val="000000" w:themeColor="text1"/>
                          <w:sz w:val="26"/>
                          <w:szCs w:val="26"/>
                        </w:rPr>
                        <w:t>ISTRAŽIVANJE UPOTREBE IKT – A U MALIM I SREDNJIM PREDUZEĆIMA U BOSNI I HERCEGOVINI</w:t>
                      </w:r>
                    </w:p>
                    <w:p w14:paraId="75FEEF2F" w14:textId="77777777" w:rsidR="00B25694" w:rsidRDefault="00B25694" w:rsidP="001F760F">
                      <w:pPr>
                        <w:spacing w:after="0" w:line="240" w:lineRule="auto"/>
                        <w:rPr>
                          <w:rFonts w:ascii="Bahnschrift" w:eastAsia="MS Mincho" w:hAnsi="Bahnschrift" w:cs="Gill Sans MT"/>
                          <w:b/>
                          <w:bCs/>
                          <w:caps/>
                          <w:color w:val="002F6C"/>
                          <w:sz w:val="26"/>
                          <w:szCs w:val="26"/>
                        </w:rPr>
                      </w:pPr>
                    </w:p>
                    <w:p w14:paraId="218B041E" w14:textId="77777777" w:rsidR="00B25694" w:rsidRPr="00B40CA9" w:rsidRDefault="00B25694" w:rsidP="001F760F">
                      <w:pPr>
                        <w:spacing w:after="0" w:line="240" w:lineRule="auto"/>
                        <w:rPr>
                          <w:rFonts w:ascii="Bahnschrift" w:eastAsia="MS Mincho" w:hAnsi="Bahnschrift" w:cs="Gill Sans MT"/>
                          <w:b/>
                          <w:bCs/>
                          <w:caps/>
                          <w:color w:val="002F6C"/>
                          <w:sz w:val="26"/>
                          <w:szCs w:val="26"/>
                        </w:rPr>
                      </w:pPr>
                    </w:p>
                    <w:p w14:paraId="354B16BB" w14:textId="77777777" w:rsidR="00B25694" w:rsidRPr="0018062D" w:rsidRDefault="00B25694" w:rsidP="0018062D">
                      <w:pPr>
                        <w:spacing w:after="0" w:line="240" w:lineRule="auto"/>
                        <w:jc w:val="center"/>
                        <w:rPr>
                          <w:rFonts w:eastAsia="MS Mincho" w:cs="Gill Sans MT"/>
                          <w:b/>
                          <w:bCs/>
                          <w:caps/>
                          <w:color w:val="002F6C"/>
                          <w:sz w:val="26"/>
                          <w:szCs w:val="26"/>
                        </w:rPr>
                      </w:pPr>
                    </w:p>
                    <w:p w14:paraId="0C8350F6" w14:textId="0AC4E14F" w:rsidR="00B25694" w:rsidRPr="00FB5651" w:rsidRDefault="0051689B" w:rsidP="0018062D">
                      <w:pPr>
                        <w:pStyle w:val="Title"/>
                        <w:spacing w:after="0"/>
                        <w:rPr>
                          <w:rFonts w:ascii="Bahnschrift" w:hAnsi="Bahnschrift"/>
                          <w:color w:val="AA4444"/>
                        </w:rPr>
                      </w:pPr>
                      <w:r>
                        <w:rPr>
                          <w:rFonts w:ascii="Bahnschrift" w:eastAsia="MS Gothic" w:hAnsi="Bahnschrift" w:cs="Gill Sans MT"/>
                          <w:b/>
                          <w:color w:val="AA4444"/>
                          <w:sz w:val="36"/>
                          <w:szCs w:val="36"/>
                        </w:rPr>
                        <w:t xml:space="preserve">UPITNIK </w:t>
                      </w:r>
                    </w:p>
                    <w:p w14:paraId="450FBA56" w14:textId="69988D47" w:rsidR="00B25694" w:rsidRPr="00B40CA9" w:rsidRDefault="0051689B" w:rsidP="00724AD7">
                      <w:pPr>
                        <w:pStyle w:val="Subtitle"/>
                        <w:rPr>
                          <w:rFonts w:ascii="Bahnschrift" w:eastAsia="MS Mincho" w:hAnsi="Bahnschrift" w:cs="Gill Sans MT"/>
                          <w:i/>
                          <w:sz w:val="24"/>
                          <w:szCs w:val="28"/>
                        </w:rPr>
                      </w:pPr>
                      <w:r>
                        <w:rPr>
                          <w:rFonts w:ascii="Bahnschrift" w:eastAsia="MS Mincho" w:hAnsi="Bahnschrift" w:cs="Gill Sans MT"/>
                          <w:i/>
                          <w:sz w:val="24"/>
                          <w:szCs w:val="28"/>
                        </w:rPr>
                        <w:t xml:space="preserve">12 </w:t>
                      </w:r>
                      <w:proofErr w:type="spellStart"/>
                      <w:r>
                        <w:rPr>
                          <w:rFonts w:ascii="Bahnschrift" w:eastAsia="MS Mincho" w:hAnsi="Bahnschrift" w:cs="Gill Sans MT"/>
                          <w:i/>
                          <w:sz w:val="24"/>
                          <w:szCs w:val="28"/>
                        </w:rPr>
                        <w:t>Januar</w:t>
                      </w:r>
                      <w:proofErr w:type="spellEnd"/>
                      <w:r>
                        <w:rPr>
                          <w:rFonts w:ascii="Bahnschrift" w:eastAsia="MS Mincho" w:hAnsi="Bahnschrift" w:cs="Gill Sans MT"/>
                          <w:i/>
                          <w:sz w:val="24"/>
                          <w:szCs w:val="28"/>
                        </w:rPr>
                        <w:t xml:space="preserve"> 2021</w:t>
                      </w:r>
                    </w:p>
                    <w:p w14:paraId="076C48CA" w14:textId="2C594A83" w:rsidR="00B25694" w:rsidRPr="0018062D" w:rsidRDefault="00B25694" w:rsidP="009E7D1B">
                      <w:pPr>
                        <w:spacing w:after="120"/>
                        <w:rPr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930486" w14:textId="716F1362" w:rsidR="0051689B" w:rsidRDefault="00286A1B" w:rsidP="0051689B">
      <w:pPr>
        <w:rPr>
          <w:lang w:val="bs-Latn-BA"/>
        </w:rPr>
      </w:pPr>
      <w:r w:rsidRPr="0051689B">
        <w:rPr>
          <w:lang w:val="bs-Latn-BA"/>
        </w:rPr>
        <w:lastRenderedPageBreak/>
        <w:t xml:space="preserve"> </w:t>
      </w:r>
    </w:p>
    <w:p w14:paraId="71D20B57" w14:textId="77777777" w:rsidR="00893FF2" w:rsidRDefault="00893FF2" w:rsidP="0051689B">
      <w:pPr>
        <w:rPr>
          <w:lang w:val="bs-Latn-BA"/>
        </w:rPr>
      </w:pPr>
    </w:p>
    <w:p w14:paraId="6974D22E" w14:textId="77777777" w:rsidR="0051689B" w:rsidRPr="0051689B" w:rsidRDefault="0051689B" w:rsidP="0051689B">
      <w:pPr>
        <w:rPr>
          <w:rFonts w:ascii="Bahnschrift" w:hAnsi="Bahnschrift"/>
          <w:sz w:val="22"/>
          <w:szCs w:val="22"/>
        </w:rPr>
      </w:pPr>
      <w:proofErr w:type="spellStart"/>
      <w:r w:rsidRPr="0051689B">
        <w:rPr>
          <w:rFonts w:ascii="Bahnschrift" w:hAnsi="Bahnschrift"/>
          <w:sz w:val="22"/>
          <w:szCs w:val="22"/>
        </w:rPr>
        <w:t>Poštovani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/a, </w:t>
      </w:r>
    </w:p>
    <w:p w14:paraId="41B02A1E" w14:textId="77777777" w:rsidR="0051689B" w:rsidRPr="0051689B" w:rsidRDefault="0051689B" w:rsidP="0051689B">
      <w:pPr>
        <w:rPr>
          <w:rFonts w:ascii="Bahnschrift" w:hAnsi="Bahnschrift"/>
          <w:sz w:val="22"/>
          <w:szCs w:val="22"/>
        </w:rPr>
      </w:pPr>
    </w:p>
    <w:p w14:paraId="1E4CA0F5" w14:textId="77777777" w:rsidR="0051689B" w:rsidRPr="0051689B" w:rsidRDefault="0051689B" w:rsidP="0051689B">
      <w:pPr>
        <w:rPr>
          <w:rFonts w:ascii="Bahnschrift" w:hAnsi="Bahnschrift"/>
          <w:sz w:val="22"/>
          <w:szCs w:val="22"/>
        </w:rPr>
      </w:pPr>
      <w:proofErr w:type="spellStart"/>
      <w:r w:rsidRPr="0051689B">
        <w:rPr>
          <w:rFonts w:ascii="Bahnschrift" w:hAnsi="Bahnschrift"/>
          <w:sz w:val="22"/>
          <w:szCs w:val="22"/>
        </w:rPr>
        <w:t>Ovim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putem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Vam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dostavljamo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upitnik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izrađen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u </w:t>
      </w:r>
      <w:proofErr w:type="spellStart"/>
      <w:r w:rsidRPr="0051689B">
        <w:rPr>
          <w:rFonts w:ascii="Bahnschrift" w:hAnsi="Bahnschrift"/>
          <w:sz w:val="22"/>
          <w:szCs w:val="22"/>
        </w:rPr>
        <w:t>okviru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projekta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„</w:t>
      </w:r>
      <w:proofErr w:type="spellStart"/>
      <w:r w:rsidRPr="0051689B">
        <w:rPr>
          <w:rFonts w:ascii="Bahnschrift" w:hAnsi="Bahnschrift"/>
          <w:sz w:val="22"/>
          <w:szCs w:val="22"/>
        </w:rPr>
        <w:t>Istraživanje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upotrebe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IKT-a u </w:t>
      </w:r>
      <w:proofErr w:type="spellStart"/>
      <w:r w:rsidRPr="0051689B">
        <w:rPr>
          <w:rFonts w:ascii="Bahnschrift" w:hAnsi="Bahnschrift"/>
          <w:sz w:val="22"/>
          <w:szCs w:val="22"/>
        </w:rPr>
        <w:t>malim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srednjim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preduzećima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u </w:t>
      </w:r>
      <w:proofErr w:type="spellStart"/>
      <w:r w:rsidRPr="0051689B">
        <w:rPr>
          <w:rFonts w:ascii="Bahnschrift" w:hAnsi="Bahnschrift"/>
          <w:sz w:val="22"/>
          <w:szCs w:val="22"/>
        </w:rPr>
        <w:t>Bosni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proofErr w:type="gramStart"/>
      <w:r w:rsidRPr="0051689B">
        <w:rPr>
          <w:rFonts w:ascii="Bahnschrift" w:hAnsi="Bahnschrift"/>
          <w:sz w:val="22"/>
          <w:szCs w:val="22"/>
        </w:rPr>
        <w:t>Hercegovini</w:t>
      </w:r>
      <w:proofErr w:type="spellEnd"/>
      <w:r w:rsidRPr="0051689B">
        <w:rPr>
          <w:rFonts w:ascii="Bahnschrift" w:hAnsi="Bahnschrift"/>
          <w:sz w:val="22"/>
          <w:szCs w:val="22"/>
        </w:rPr>
        <w:t>“</w:t>
      </w:r>
      <w:proofErr w:type="gramEnd"/>
      <w:r w:rsidRPr="0051689B">
        <w:rPr>
          <w:rFonts w:ascii="Bahnschrift" w:hAnsi="Bahnschrift"/>
          <w:sz w:val="22"/>
          <w:szCs w:val="22"/>
        </w:rPr>
        <w:t xml:space="preserve">, </w:t>
      </w:r>
      <w:proofErr w:type="spellStart"/>
      <w:r w:rsidRPr="0051689B">
        <w:rPr>
          <w:rFonts w:ascii="Bahnschrift" w:hAnsi="Bahnschrift"/>
          <w:sz w:val="22"/>
          <w:szCs w:val="22"/>
        </w:rPr>
        <w:t>koji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podržava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Japanska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agencija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za </w:t>
      </w:r>
      <w:proofErr w:type="spellStart"/>
      <w:r w:rsidRPr="0051689B">
        <w:rPr>
          <w:rFonts w:ascii="Bahnschrift" w:hAnsi="Bahnschrift"/>
          <w:sz w:val="22"/>
          <w:szCs w:val="22"/>
        </w:rPr>
        <w:t>međunarodnu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saradnju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(JICA). Na </w:t>
      </w:r>
      <w:proofErr w:type="spellStart"/>
      <w:r w:rsidRPr="0051689B">
        <w:rPr>
          <w:rFonts w:ascii="Bahnschrift" w:hAnsi="Bahnschrift"/>
          <w:sz w:val="22"/>
          <w:szCs w:val="22"/>
        </w:rPr>
        <w:t>osnovu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izrađenih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preporuka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, JICA </w:t>
      </w:r>
      <w:proofErr w:type="spellStart"/>
      <w:r w:rsidRPr="0051689B">
        <w:rPr>
          <w:rFonts w:ascii="Bahnschrift" w:hAnsi="Bahnschrift"/>
          <w:sz w:val="22"/>
          <w:szCs w:val="22"/>
        </w:rPr>
        <w:t>ima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namjeru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pružiti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konkretnu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podršku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malim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srednjim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preduzećima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u </w:t>
      </w:r>
      <w:proofErr w:type="spellStart"/>
      <w:r w:rsidRPr="0051689B">
        <w:rPr>
          <w:rFonts w:ascii="Bahnschrift" w:hAnsi="Bahnschrift"/>
          <w:sz w:val="22"/>
          <w:szCs w:val="22"/>
        </w:rPr>
        <w:t>BiH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u </w:t>
      </w:r>
      <w:proofErr w:type="spellStart"/>
      <w:r w:rsidRPr="0051689B">
        <w:rPr>
          <w:rFonts w:ascii="Bahnschrift" w:hAnsi="Bahnschrift"/>
          <w:sz w:val="22"/>
          <w:szCs w:val="22"/>
        </w:rPr>
        <w:t>smislu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digitalizacije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generalno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upotrebe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IKT-a. </w:t>
      </w:r>
    </w:p>
    <w:p w14:paraId="7CC7AB98" w14:textId="637D79E4" w:rsidR="0051689B" w:rsidRPr="0051689B" w:rsidRDefault="0051689B" w:rsidP="0051689B">
      <w:pPr>
        <w:rPr>
          <w:rFonts w:ascii="Bahnschrift" w:hAnsi="Bahnschrift"/>
          <w:sz w:val="22"/>
          <w:szCs w:val="22"/>
        </w:rPr>
      </w:pPr>
      <w:proofErr w:type="spellStart"/>
      <w:r w:rsidRPr="0051689B">
        <w:rPr>
          <w:rFonts w:ascii="Bahnschrift" w:hAnsi="Bahnschrift"/>
          <w:sz w:val="22"/>
          <w:szCs w:val="22"/>
        </w:rPr>
        <w:t>Cilj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upitnika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je </w:t>
      </w:r>
      <w:proofErr w:type="spellStart"/>
      <w:r w:rsidRPr="0051689B">
        <w:rPr>
          <w:rFonts w:ascii="Bahnschrift" w:hAnsi="Bahnschrift"/>
          <w:sz w:val="22"/>
          <w:szCs w:val="22"/>
        </w:rPr>
        <w:t>istražiti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upotrebu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informaciono-komunikacijskih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tehnologija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(IKT) u </w:t>
      </w:r>
      <w:proofErr w:type="spellStart"/>
      <w:r w:rsidRPr="0051689B">
        <w:rPr>
          <w:rFonts w:ascii="Bahnschrift" w:hAnsi="Bahnschrift"/>
          <w:sz w:val="22"/>
          <w:szCs w:val="22"/>
        </w:rPr>
        <w:t>malim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srednjim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preduzećima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u </w:t>
      </w:r>
      <w:proofErr w:type="spellStart"/>
      <w:r w:rsidRPr="0051689B">
        <w:rPr>
          <w:rFonts w:ascii="Bahnschrift" w:hAnsi="Bahnschrift"/>
          <w:sz w:val="22"/>
          <w:szCs w:val="22"/>
        </w:rPr>
        <w:t>Bosni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Hercegovini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. </w:t>
      </w:r>
      <w:proofErr w:type="spellStart"/>
      <w:r w:rsidRPr="0051689B">
        <w:rPr>
          <w:rFonts w:ascii="Bahnschrift" w:hAnsi="Bahnschrift"/>
          <w:sz w:val="22"/>
          <w:szCs w:val="22"/>
        </w:rPr>
        <w:t>Svjedoci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smo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da </w:t>
      </w:r>
      <w:proofErr w:type="spellStart"/>
      <w:r w:rsidRPr="0051689B">
        <w:rPr>
          <w:rFonts w:ascii="Bahnschrift" w:hAnsi="Bahnschrift"/>
          <w:sz w:val="22"/>
          <w:szCs w:val="22"/>
        </w:rPr>
        <w:t>zbog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epdemije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COVID-19, </w:t>
      </w:r>
      <w:proofErr w:type="spellStart"/>
      <w:r w:rsidRPr="0051689B">
        <w:rPr>
          <w:rFonts w:ascii="Bahnschrift" w:hAnsi="Bahnschrift"/>
          <w:sz w:val="22"/>
          <w:szCs w:val="22"/>
        </w:rPr>
        <w:t>veliki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broj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preduzeća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koji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nije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mogao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odgovoriti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zahtjevima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socijalnog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udaljavanja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, </w:t>
      </w:r>
      <w:proofErr w:type="spellStart"/>
      <w:r w:rsidRPr="0051689B">
        <w:rPr>
          <w:rFonts w:ascii="Bahnschrift" w:hAnsi="Bahnschrift"/>
          <w:sz w:val="22"/>
          <w:szCs w:val="22"/>
        </w:rPr>
        <w:t>bili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primorani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da </w:t>
      </w:r>
      <w:proofErr w:type="spellStart"/>
      <w:r w:rsidRPr="0051689B">
        <w:rPr>
          <w:rFonts w:ascii="Bahnschrift" w:hAnsi="Bahnschrift"/>
          <w:sz w:val="22"/>
          <w:szCs w:val="22"/>
        </w:rPr>
        <w:t>zaustave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svoje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poslovanje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. </w:t>
      </w:r>
      <w:proofErr w:type="spellStart"/>
      <w:r w:rsidRPr="0051689B">
        <w:rPr>
          <w:rFonts w:ascii="Bahnschrift" w:hAnsi="Bahnschrift"/>
          <w:sz w:val="22"/>
          <w:szCs w:val="22"/>
        </w:rPr>
        <w:t>Uzmajući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u </w:t>
      </w:r>
      <w:proofErr w:type="spellStart"/>
      <w:r w:rsidRPr="0051689B">
        <w:rPr>
          <w:rFonts w:ascii="Bahnschrift" w:hAnsi="Bahnschrift"/>
          <w:sz w:val="22"/>
          <w:szCs w:val="22"/>
        </w:rPr>
        <w:t>obzir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veliku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štetu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privrednika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radnika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u </w:t>
      </w:r>
      <w:proofErr w:type="spellStart"/>
      <w:r w:rsidRPr="0051689B">
        <w:rPr>
          <w:rFonts w:ascii="Bahnschrift" w:hAnsi="Bahnschrift"/>
          <w:sz w:val="22"/>
          <w:szCs w:val="22"/>
        </w:rPr>
        <w:t>privatnom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sektoru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zbog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epidemije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, </w:t>
      </w:r>
      <w:proofErr w:type="spellStart"/>
      <w:r w:rsidRPr="0051689B">
        <w:rPr>
          <w:rFonts w:ascii="Bahnschrift" w:hAnsi="Bahnschrift"/>
          <w:sz w:val="22"/>
          <w:szCs w:val="22"/>
        </w:rPr>
        <w:t>podrška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sektoru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mlalih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srednjih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preduzeća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kroz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ovakav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vid </w:t>
      </w:r>
      <w:proofErr w:type="spellStart"/>
      <w:r w:rsidRPr="0051689B">
        <w:rPr>
          <w:rFonts w:ascii="Bahnschrift" w:hAnsi="Bahnschrift"/>
          <w:sz w:val="22"/>
          <w:szCs w:val="22"/>
        </w:rPr>
        <w:t>projekta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ključan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je za </w:t>
      </w:r>
      <w:proofErr w:type="spellStart"/>
      <w:r w:rsidRPr="0051689B">
        <w:rPr>
          <w:rFonts w:ascii="Bahnschrift" w:hAnsi="Bahnschrift"/>
          <w:sz w:val="22"/>
          <w:szCs w:val="22"/>
        </w:rPr>
        <w:t>održavanje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privrede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u </w:t>
      </w:r>
      <w:proofErr w:type="spellStart"/>
      <w:r w:rsidRPr="0051689B">
        <w:rPr>
          <w:rFonts w:ascii="Bahnschrift" w:hAnsi="Bahnschrift"/>
          <w:sz w:val="22"/>
          <w:szCs w:val="22"/>
        </w:rPr>
        <w:t>životu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. </w:t>
      </w:r>
      <w:proofErr w:type="spellStart"/>
      <w:r w:rsidRPr="0051689B">
        <w:rPr>
          <w:rFonts w:ascii="Bahnschrift" w:hAnsi="Bahnschrift"/>
          <w:sz w:val="22"/>
          <w:szCs w:val="22"/>
        </w:rPr>
        <w:t>Kako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se </w:t>
      </w:r>
      <w:proofErr w:type="spellStart"/>
      <w:r w:rsidRPr="0051689B">
        <w:rPr>
          <w:rFonts w:ascii="Bahnschrift" w:hAnsi="Bahnschrift"/>
          <w:sz w:val="22"/>
          <w:szCs w:val="22"/>
        </w:rPr>
        <w:t>mjere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zaključavanja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povećale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, </w:t>
      </w:r>
      <w:proofErr w:type="spellStart"/>
      <w:r w:rsidRPr="0051689B">
        <w:rPr>
          <w:rFonts w:ascii="Bahnschrift" w:hAnsi="Bahnschrift"/>
          <w:sz w:val="22"/>
          <w:szCs w:val="22"/>
        </w:rPr>
        <w:t>po</w:t>
      </w:r>
      <w:r w:rsidR="00AC7431">
        <w:rPr>
          <w:rFonts w:ascii="Bahnschrift" w:hAnsi="Bahnschrift"/>
        </w:rPr>
        <w:t>ve</w:t>
      </w:r>
      <w:r w:rsidRPr="0051689B">
        <w:rPr>
          <w:rFonts w:ascii="Bahnschrift" w:hAnsi="Bahnschrift"/>
          <w:sz w:val="22"/>
          <w:szCs w:val="22"/>
        </w:rPr>
        <w:t>ćala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se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potražnja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za e-</w:t>
      </w:r>
      <w:proofErr w:type="spellStart"/>
      <w:r w:rsidRPr="0051689B">
        <w:rPr>
          <w:rFonts w:ascii="Bahnschrift" w:hAnsi="Bahnschrift"/>
          <w:sz w:val="22"/>
          <w:szCs w:val="22"/>
        </w:rPr>
        <w:t>poslovanjem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, </w:t>
      </w:r>
      <w:proofErr w:type="spellStart"/>
      <w:r w:rsidRPr="0051689B">
        <w:rPr>
          <w:rFonts w:ascii="Bahnschrift" w:hAnsi="Bahnschrift"/>
          <w:sz w:val="22"/>
          <w:szCs w:val="22"/>
        </w:rPr>
        <w:t>internetskom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promocijom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, </w:t>
      </w:r>
      <w:proofErr w:type="spellStart"/>
      <w:r w:rsidRPr="0051689B">
        <w:rPr>
          <w:rFonts w:ascii="Bahnschrift" w:hAnsi="Bahnschrift"/>
          <w:sz w:val="22"/>
          <w:szCs w:val="22"/>
        </w:rPr>
        <w:t>prodajom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kućnom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dostavom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. </w:t>
      </w:r>
    </w:p>
    <w:p w14:paraId="5D217F77" w14:textId="6ECC9546" w:rsidR="00893FF2" w:rsidRDefault="0051689B" w:rsidP="00623E14">
      <w:pPr>
        <w:rPr>
          <w:rFonts w:ascii="Bahnschrift" w:hAnsi="Bahnschrift"/>
        </w:rPr>
      </w:pPr>
      <w:r w:rsidRPr="0051689B">
        <w:rPr>
          <w:rFonts w:ascii="Bahnschrift" w:hAnsi="Bahnschrift"/>
          <w:sz w:val="22"/>
          <w:szCs w:val="22"/>
        </w:rPr>
        <w:t xml:space="preserve">U tom </w:t>
      </w:r>
      <w:proofErr w:type="spellStart"/>
      <w:r w:rsidRPr="0051689B">
        <w:rPr>
          <w:rFonts w:ascii="Bahnschrift" w:hAnsi="Bahnschrift"/>
          <w:sz w:val="22"/>
          <w:szCs w:val="22"/>
        </w:rPr>
        <w:t>kontekstu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, </w:t>
      </w:r>
      <w:proofErr w:type="spellStart"/>
      <w:r w:rsidRPr="0051689B">
        <w:rPr>
          <w:rFonts w:ascii="Bahnschrift" w:hAnsi="Bahnschrift"/>
          <w:sz w:val="22"/>
          <w:szCs w:val="22"/>
        </w:rPr>
        <w:t>promocija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korištenja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IKT-a, </w:t>
      </w:r>
      <w:proofErr w:type="spellStart"/>
      <w:r w:rsidRPr="0051689B">
        <w:rPr>
          <w:rFonts w:ascii="Bahnschrift" w:hAnsi="Bahnschrift"/>
          <w:sz w:val="22"/>
          <w:szCs w:val="22"/>
        </w:rPr>
        <w:t>posebno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e-</w:t>
      </w:r>
      <w:proofErr w:type="spellStart"/>
      <w:r w:rsidRPr="0051689B">
        <w:rPr>
          <w:rFonts w:ascii="Bahnschrift" w:hAnsi="Bahnschrift"/>
          <w:sz w:val="22"/>
          <w:szCs w:val="22"/>
        </w:rPr>
        <w:t>poslovanja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, </w:t>
      </w:r>
      <w:proofErr w:type="spellStart"/>
      <w:r w:rsidRPr="0051689B">
        <w:rPr>
          <w:rFonts w:ascii="Bahnschrift" w:hAnsi="Bahnschrift"/>
          <w:sz w:val="22"/>
          <w:szCs w:val="22"/>
        </w:rPr>
        <w:t>važna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je za mala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srednja </w:t>
      </w:r>
      <w:proofErr w:type="spellStart"/>
      <w:r w:rsidRPr="0051689B">
        <w:rPr>
          <w:rFonts w:ascii="Bahnschrift" w:hAnsi="Bahnschrift"/>
          <w:sz w:val="22"/>
          <w:szCs w:val="22"/>
        </w:rPr>
        <w:t>preduzeća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kako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bi </w:t>
      </w:r>
      <w:proofErr w:type="spellStart"/>
      <w:r w:rsidRPr="0051689B">
        <w:rPr>
          <w:rFonts w:ascii="Bahnschrift" w:hAnsi="Bahnschrift"/>
          <w:sz w:val="22"/>
          <w:szCs w:val="22"/>
        </w:rPr>
        <w:t>svoje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poslovanje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održali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profitabilnijim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, </w:t>
      </w:r>
      <w:proofErr w:type="spellStart"/>
      <w:r w:rsidRPr="0051689B">
        <w:rPr>
          <w:rFonts w:ascii="Bahnschrift" w:hAnsi="Bahnschrift"/>
          <w:sz w:val="22"/>
          <w:szCs w:val="22"/>
        </w:rPr>
        <w:t>održivim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otpornijim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na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slične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</w:t>
      </w:r>
      <w:proofErr w:type="spellStart"/>
      <w:r w:rsidRPr="0051689B">
        <w:rPr>
          <w:rFonts w:ascii="Bahnschrift" w:hAnsi="Bahnschrift"/>
          <w:sz w:val="22"/>
          <w:szCs w:val="22"/>
        </w:rPr>
        <w:t>krize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 u </w:t>
      </w:r>
      <w:proofErr w:type="spellStart"/>
      <w:r w:rsidRPr="0051689B">
        <w:rPr>
          <w:rFonts w:ascii="Bahnschrift" w:hAnsi="Bahnschrift"/>
          <w:sz w:val="22"/>
          <w:szCs w:val="22"/>
        </w:rPr>
        <w:t>budućnosti</w:t>
      </w:r>
      <w:proofErr w:type="spellEnd"/>
      <w:r w:rsidRPr="0051689B">
        <w:rPr>
          <w:rFonts w:ascii="Bahnschrift" w:hAnsi="Bahnschrift"/>
          <w:sz w:val="22"/>
          <w:szCs w:val="22"/>
        </w:rPr>
        <w:t xml:space="preserve">. </w:t>
      </w:r>
    </w:p>
    <w:p w14:paraId="39879305" w14:textId="77777777" w:rsidR="00E302A0" w:rsidRPr="00370B0A" w:rsidRDefault="00E302A0" w:rsidP="00623E14">
      <w:pPr>
        <w:rPr>
          <w:rFonts w:ascii="Bahnschrift" w:hAnsi="Bahnschrift"/>
        </w:rPr>
      </w:pPr>
    </w:p>
    <w:tbl>
      <w:tblPr>
        <w:tblStyle w:val="PlainTable5"/>
        <w:tblW w:w="9493" w:type="dxa"/>
        <w:tblLook w:val="01E0" w:firstRow="1" w:lastRow="1" w:firstColumn="1" w:lastColumn="1" w:noHBand="0" w:noVBand="0"/>
      </w:tblPr>
      <w:tblGrid>
        <w:gridCol w:w="9493"/>
      </w:tblGrid>
      <w:tr w:rsidR="00370B0A" w:rsidRPr="00370B0A" w14:paraId="470FB7D5" w14:textId="77777777" w:rsidTr="00A70D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93" w:type="dxa"/>
          </w:tcPr>
          <w:p w14:paraId="6F706CED" w14:textId="4F27922A" w:rsidR="00623E14" w:rsidRPr="00370B0A" w:rsidRDefault="00623E14" w:rsidP="00E302A0">
            <w:pPr>
              <w:jc w:val="left"/>
              <w:rPr>
                <w:rFonts w:ascii="Bahnschrift" w:hAnsi="Bahnschrift"/>
                <w:b/>
                <w:i w:val="0"/>
                <w:sz w:val="22"/>
                <w:szCs w:val="22"/>
                <w:lang w:val="hr-HR"/>
              </w:rPr>
            </w:pPr>
            <w:r w:rsidRPr="00370B0A">
              <w:rPr>
                <w:rFonts w:ascii="Bahnschrift" w:hAnsi="Bahnschrift"/>
                <w:b/>
                <w:i w:val="0"/>
                <w:sz w:val="22"/>
                <w:szCs w:val="22"/>
                <w:lang w:val="hr-HR"/>
              </w:rPr>
              <w:t>UPITNIK</w:t>
            </w:r>
          </w:p>
        </w:tc>
      </w:tr>
    </w:tbl>
    <w:p w14:paraId="0DB46AC7" w14:textId="7A6F9A5A" w:rsidR="0051689B" w:rsidRPr="00623E14" w:rsidRDefault="0051689B" w:rsidP="00623E14">
      <w:pPr>
        <w:jc w:val="left"/>
        <w:rPr>
          <w:rFonts w:ascii="Arial Nova" w:hAnsi="Arial Nova"/>
          <w:b/>
          <w:lang w:val="hr-HR"/>
        </w:rPr>
      </w:pPr>
    </w:p>
    <w:tbl>
      <w:tblPr>
        <w:tblW w:w="9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623E14" w:rsidRPr="00AC68C9" w14:paraId="7EEAC020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A4444"/>
            <w:vAlign w:val="center"/>
          </w:tcPr>
          <w:p w14:paraId="52B18290" w14:textId="2E3A5242" w:rsidR="00623E14" w:rsidRPr="00623E14" w:rsidRDefault="00623E14" w:rsidP="00623E14">
            <w:pPr>
              <w:spacing w:after="160" w:line="259" w:lineRule="auto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  <w:color w:val="FFFFFF" w:themeColor="background1"/>
              </w:rPr>
              <w:t xml:space="preserve">1. </w:t>
            </w:r>
            <w:r w:rsidR="00DF3EB1">
              <w:rPr>
                <w:rFonts w:ascii="Bahnschrift" w:hAnsi="Bahnschrift"/>
                <w:b/>
                <w:color w:val="FFFFFF" w:themeColor="background1"/>
              </w:rPr>
              <w:t xml:space="preserve">       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Prema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Vašem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mišljenju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,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koja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tri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najveća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izazova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kojima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se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suočavaju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mala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srednja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preduzeća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za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vrijeme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epidemije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?</w:t>
            </w:r>
          </w:p>
        </w:tc>
      </w:tr>
      <w:tr w:rsidR="00623E14" w:rsidRPr="00AC68C9" w14:paraId="2A9A20E2" w14:textId="77777777" w:rsidTr="00623E14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uto"/>
            <w:vAlign w:val="center"/>
          </w:tcPr>
          <w:p w14:paraId="714BF209" w14:textId="77777777" w:rsidR="00623E14" w:rsidRPr="00E302A0" w:rsidRDefault="00623E14" w:rsidP="00623E14">
            <w:pPr>
              <w:spacing w:after="160" w:line="259" w:lineRule="auto"/>
              <w:rPr>
                <w:rFonts w:ascii="Bahnschrift" w:hAnsi="Bahnschrift"/>
                <w:color w:val="000000" w:themeColor="text1"/>
              </w:rPr>
            </w:pPr>
            <w:r w:rsidRPr="00E302A0">
              <w:rPr>
                <w:rFonts w:ascii="Bahnschrift" w:hAnsi="Bahnschrift"/>
                <w:color w:val="000000" w:themeColor="text1"/>
              </w:rPr>
              <w:t>1.</w:t>
            </w:r>
          </w:p>
          <w:p w14:paraId="75102311" w14:textId="77777777" w:rsidR="00623E14" w:rsidRPr="00E302A0" w:rsidRDefault="00623E14" w:rsidP="00623E14">
            <w:pPr>
              <w:spacing w:after="160" w:line="259" w:lineRule="auto"/>
              <w:rPr>
                <w:rFonts w:ascii="Bahnschrift" w:hAnsi="Bahnschrift"/>
                <w:color w:val="000000" w:themeColor="text1"/>
              </w:rPr>
            </w:pPr>
            <w:r w:rsidRPr="00E302A0">
              <w:rPr>
                <w:rFonts w:ascii="Bahnschrift" w:hAnsi="Bahnschrift"/>
                <w:color w:val="000000" w:themeColor="text1"/>
              </w:rPr>
              <w:t>2.</w:t>
            </w:r>
          </w:p>
          <w:p w14:paraId="3DF3BF78" w14:textId="77777777" w:rsidR="00623E14" w:rsidRPr="00E302A0" w:rsidRDefault="00623E14" w:rsidP="00623E14">
            <w:pPr>
              <w:spacing w:after="160" w:line="259" w:lineRule="auto"/>
              <w:rPr>
                <w:rFonts w:ascii="Bahnschrift" w:hAnsi="Bahnschrift"/>
                <w:color w:val="000000" w:themeColor="text1"/>
              </w:rPr>
            </w:pPr>
            <w:r w:rsidRPr="00E302A0">
              <w:rPr>
                <w:rFonts w:ascii="Bahnschrift" w:hAnsi="Bahnschrift"/>
                <w:color w:val="000000" w:themeColor="text1"/>
              </w:rPr>
              <w:t>3.</w:t>
            </w:r>
          </w:p>
          <w:p w14:paraId="1ECB30E8" w14:textId="77777777" w:rsidR="00623E14" w:rsidRPr="00E302A0" w:rsidRDefault="00623E14" w:rsidP="00623E14">
            <w:pPr>
              <w:spacing w:after="160" w:line="259" w:lineRule="auto"/>
              <w:rPr>
                <w:rFonts w:ascii="Bahnschrift" w:hAnsi="Bahnschrift"/>
                <w:color w:val="000000" w:themeColor="text1"/>
              </w:rPr>
            </w:pPr>
            <w:proofErr w:type="spellStart"/>
            <w:r w:rsidRPr="00E302A0">
              <w:rPr>
                <w:rFonts w:ascii="Bahnschrift" w:hAnsi="Bahnschrift"/>
                <w:color w:val="000000" w:themeColor="text1"/>
              </w:rPr>
              <w:t>Komentar</w:t>
            </w:r>
            <w:proofErr w:type="spellEnd"/>
            <w:r w:rsidRPr="00E302A0">
              <w:rPr>
                <w:rFonts w:ascii="Bahnschrift" w:hAnsi="Bahnschrift"/>
                <w:color w:val="000000" w:themeColor="text1"/>
              </w:rPr>
              <w:t xml:space="preserve">: </w:t>
            </w:r>
          </w:p>
          <w:p w14:paraId="291F234E" w14:textId="2D4D7996" w:rsidR="00623E14" w:rsidRPr="00623E14" w:rsidRDefault="00623E14" w:rsidP="00623E14">
            <w:pPr>
              <w:spacing w:after="160" w:line="259" w:lineRule="auto"/>
              <w:rPr>
                <w:rFonts w:ascii="Bahnschrift" w:hAnsi="Bahnschrift"/>
                <w:b/>
                <w:color w:val="000000" w:themeColor="text1"/>
              </w:rPr>
            </w:pPr>
          </w:p>
        </w:tc>
      </w:tr>
    </w:tbl>
    <w:p w14:paraId="0ED98875" w14:textId="77777777" w:rsidR="00623E14" w:rsidRPr="00623E14" w:rsidRDefault="00623E14" w:rsidP="00623E14">
      <w:pPr>
        <w:jc w:val="left"/>
        <w:rPr>
          <w:rFonts w:ascii="Arial Nova" w:hAnsi="Arial Nova"/>
          <w:b/>
          <w:lang w:val="hr-HR"/>
        </w:rPr>
      </w:pPr>
    </w:p>
    <w:p w14:paraId="3E761E78" w14:textId="77777777" w:rsidR="00623E14" w:rsidRPr="00AC68C9" w:rsidRDefault="00623E14" w:rsidP="00623E14">
      <w:pPr>
        <w:shd w:val="clear" w:color="auto" w:fill="FFFFFF"/>
        <w:rPr>
          <w:rFonts w:ascii="Arial Nova" w:hAnsi="Arial Nova"/>
          <w:b/>
          <w:lang w:val="hr-HR"/>
        </w:rPr>
      </w:pPr>
    </w:p>
    <w:p w14:paraId="547BA4A7" w14:textId="77777777" w:rsidR="00623E14" w:rsidRPr="00623E14" w:rsidRDefault="00623E14" w:rsidP="00623E14">
      <w:pPr>
        <w:rPr>
          <w:rFonts w:ascii="Arial Nova" w:hAnsi="Arial Nova"/>
          <w:b/>
          <w:lang w:val="hr-HR"/>
        </w:rPr>
      </w:pPr>
      <w:r>
        <w:rPr>
          <w:rFonts w:ascii="Arial Nova" w:hAnsi="Arial Nova"/>
          <w:b/>
          <w:color w:val="FFFFFF"/>
          <w:lang w:val="hr-HR"/>
        </w:rPr>
        <w:t>UPITNI</w:t>
      </w:r>
    </w:p>
    <w:p w14:paraId="5B5051BA" w14:textId="2AABC63D" w:rsidR="0051689B" w:rsidRDefault="0051689B" w:rsidP="0051689B">
      <w:pPr>
        <w:rPr>
          <w:lang w:val="bs-Latn-BA"/>
        </w:rPr>
      </w:pPr>
    </w:p>
    <w:tbl>
      <w:tblPr>
        <w:tblW w:w="9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893FF2" w:rsidRPr="00AC68C9" w14:paraId="542C6E63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A4444"/>
            <w:vAlign w:val="center"/>
          </w:tcPr>
          <w:p w14:paraId="5CFC3FE7" w14:textId="2373AEA6" w:rsidR="00893FF2" w:rsidRPr="00E302A0" w:rsidRDefault="00893FF2" w:rsidP="00893FF2">
            <w:pPr>
              <w:spacing w:after="160" w:line="259" w:lineRule="auto"/>
              <w:rPr>
                <w:rFonts w:ascii="Bahnschrift" w:hAnsi="Bahnschrift"/>
                <w:color w:val="FFFFFF" w:themeColor="background1"/>
                <w:sz w:val="22"/>
                <w:szCs w:val="22"/>
              </w:rPr>
            </w:pPr>
            <w:r w:rsidRPr="00E302A0">
              <w:rPr>
                <w:rFonts w:ascii="Bahnschrift" w:hAnsi="Bahnschrift"/>
                <w:color w:val="FFFFFF" w:themeColor="background1"/>
              </w:rPr>
              <w:lastRenderedPageBreak/>
              <w:t xml:space="preserve">2.      Da li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postoji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uspostavljen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institucionalni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ili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regulatorni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okvir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ciljem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sistematske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podrške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malim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srednjim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preduzećima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?</w:t>
            </w:r>
          </w:p>
        </w:tc>
      </w:tr>
      <w:tr w:rsidR="00893FF2" w:rsidRPr="00AC68C9" w14:paraId="4001D512" w14:textId="77777777" w:rsidTr="00893FF2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uto"/>
            <w:vAlign w:val="center"/>
          </w:tcPr>
          <w:p w14:paraId="44B24F02" w14:textId="77777777" w:rsidR="00893FF2" w:rsidRDefault="00893FF2" w:rsidP="00893FF2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460B0B64" w14:textId="77777777" w:rsidR="00893FF2" w:rsidRDefault="00893FF2" w:rsidP="00893FF2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17374FEC" w14:textId="5F4DC853" w:rsidR="00893FF2" w:rsidRDefault="00893FF2" w:rsidP="00893FF2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</w:tc>
      </w:tr>
    </w:tbl>
    <w:p w14:paraId="03B2D16E" w14:textId="469660D7" w:rsidR="00893FF2" w:rsidRDefault="00893FF2" w:rsidP="00893FF2">
      <w:pPr>
        <w:rPr>
          <w:lang w:val="bs-Latn-BA"/>
        </w:rPr>
      </w:pPr>
    </w:p>
    <w:tbl>
      <w:tblPr>
        <w:tblW w:w="9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893FF2" w:rsidRPr="00AC68C9" w14:paraId="2505BF1E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A4444"/>
            <w:vAlign w:val="center"/>
          </w:tcPr>
          <w:p w14:paraId="7E1920A1" w14:textId="43C7D4CC" w:rsidR="00893FF2" w:rsidRPr="00E302A0" w:rsidRDefault="00893FF2" w:rsidP="008A24B5">
            <w:pPr>
              <w:spacing w:after="160" w:line="259" w:lineRule="auto"/>
              <w:rPr>
                <w:rFonts w:ascii="Bahnschrift" w:hAnsi="Bahnschrift"/>
                <w:color w:val="FFFFFF" w:themeColor="background1"/>
                <w:sz w:val="22"/>
                <w:szCs w:val="22"/>
              </w:rPr>
            </w:pPr>
            <w:r w:rsidRPr="00E302A0">
              <w:rPr>
                <w:rFonts w:ascii="Bahnschrift" w:hAnsi="Bahnschrift"/>
                <w:color w:val="FFFFFF" w:themeColor="background1"/>
              </w:rPr>
              <w:t xml:space="preserve">3. Da li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upoznati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domaćim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ili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međunarodnim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fondovima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grantovima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projektima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subvencijama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pružaju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pomoć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MSP u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BiH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u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vidu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korištenja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IKT – a?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Ukoliko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jeste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molimo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da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navedete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koji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to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fondovi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grantovi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projekti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subvencije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…</w:t>
            </w:r>
          </w:p>
        </w:tc>
      </w:tr>
      <w:tr w:rsidR="00893FF2" w:rsidRPr="00AC68C9" w14:paraId="2C94CBDC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uto"/>
            <w:vAlign w:val="center"/>
          </w:tcPr>
          <w:p w14:paraId="6881BAD6" w14:textId="77777777" w:rsidR="00893FF2" w:rsidRDefault="00893FF2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53E994E2" w14:textId="77777777" w:rsidR="00893FF2" w:rsidRDefault="00893FF2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43018695" w14:textId="77777777" w:rsidR="00893FF2" w:rsidRDefault="00893FF2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</w:tc>
      </w:tr>
    </w:tbl>
    <w:p w14:paraId="635D8692" w14:textId="0AACF70E" w:rsidR="00893FF2" w:rsidRDefault="00893FF2" w:rsidP="00893FF2">
      <w:pPr>
        <w:rPr>
          <w:lang w:val="bs-Latn-BA"/>
        </w:rPr>
      </w:pPr>
    </w:p>
    <w:tbl>
      <w:tblPr>
        <w:tblW w:w="9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893FF2" w:rsidRPr="00AC68C9" w14:paraId="2633744B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A4444"/>
            <w:vAlign w:val="center"/>
          </w:tcPr>
          <w:p w14:paraId="1375B87E" w14:textId="54D7D14E" w:rsidR="00893FF2" w:rsidRPr="00E302A0" w:rsidRDefault="00893FF2" w:rsidP="008A24B5">
            <w:pPr>
              <w:spacing w:after="160" w:line="259" w:lineRule="auto"/>
              <w:rPr>
                <w:rFonts w:ascii="Gill Sans MT" w:hAnsi="Gill Sans MT"/>
                <w:color w:val="FFFFFF" w:themeColor="background1"/>
                <w:sz w:val="22"/>
                <w:szCs w:val="22"/>
              </w:rPr>
            </w:pPr>
            <w:r w:rsidRPr="00E302A0">
              <w:rPr>
                <w:rFonts w:ascii="Bahnschrift" w:hAnsi="Bahnschrift"/>
                <w:color w:val="FFFFFF" w:themeColor="background1"/>
              </w:rPr>
              <w:t xml:space="preserve">4. Da li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upoznati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domaćim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ili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međunarodnim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fondovima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grantovima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projektima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subvencijama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pružaju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pomoć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MSP u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BiH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u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vidu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korištenja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IKT – a?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Ukoliko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jeste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molimo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da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navedete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koji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to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fondovi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grantovi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projekti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subvencije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…</w:t>
            </w:r>
          </w:p>
        </w:tc>
      </w:tr>
      <w:tr w:rsidR="00893FF2" w:rsidRPr="00AC68C9" w14:paraId="385454A2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uto"/>
            <w:vAlign w:val="center"/>
          </w:tcPr>
          <w:p w14:paraId="1F0135C4" w14:textId="77777777" w:rsidR="00893FF2" w:rsidRDefault="00893FF2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0C7875DA" w14:textId="77777777" w:rsidR="00893FF2" w:rsidRDefault="00893FF2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044DD0EA" w14:textId="77777777" w:rsidR="00893FF2" w:rsidRDefault="00893FF2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</w:tc>
      </w:tr>
    </w:tbl>
    <w:p w14:paraId="21E96E76" w14:textId="17236729" w:rsidR="00E302A0" w:rsidRDefault="00E302A0" w:rsidP="0051689B">
      <w:pPr>
        <w:rPr>
          <w:lang w:val="bs-Latn-BA"/>
        </w:rPr>
      </w:pPr>
    </w:p>
    <w:tbl>
      <w:tblPr>
        <w:tblW w:w="9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DF3EB1" w:rsidRPr="00AC68C9" w14:paraId="7BE285A4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A4444"/>
            <w:vAlign w:val="center"/>
          </w:tcPr>
          <w:p w14:paraId="18E09C8D" w14:textId="2553697D" w:rsidR="00DF3EB1" w:rsidRPr="00E302A0" w:rsidRDefault="00DF3EB1" w:rsidP="00DF3EB1">
            <w:pPr>
              <w:spacing w:after="160" w:line="259" w:lineRule="auto"/>
              <w:rPr>
                <w:rFonts w:ascii="Bahnschrift" w:hAnsi="Bahnschrift"/>
                <w:sz w:val="22"/>
                <w:szCs w:val="22"/>
              </w:rPr>
            </w:pPr>
            <w:r w:rsidRPr="00E302A0">
              <w:rPr>
                <w:rFonts w:ascii="Bahnschrift" w:hAnsi="Bahnschrift"/>
                <w:color w:val="FFFFFF" w:themeColor="background1"/>
              </w:rPr>
              <w:t xml:space="preserve">5.     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usluge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najtraženije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u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Vašoj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kompaniji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za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vrijeme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epidemije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COVID-19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od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strane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malih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srednjih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preduzeća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?</w:t>
            </w:r>
            <w:r w:rsidRPr="00E302A0">
              <w:rPr>
                <w:rFonts w:ascii="Bahnschrift" w:hAnsi="Bahnschrift"/>
              </w:rPr>
              <w:t xml:space="preserve"> </w:t>
            </w:r>
            <w:r w:rsidRPr="00E302A0">
              <w:rPr>
                <w:rFonts w:ascii="Bahnschrift" w:hAnsi="Bahnschrift"/>
                <w:color w:val="FFFFFF" w:themeColor="background1"/>
              </w:rPr>
              <w:t xml:space="preserve">Da li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za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vrijeme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epidemije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prošili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smanjili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obim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vaših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usluga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navesti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iste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?</w:t>
            </w:r>
          </w:p>
        </w:tc>
      </w:tr>
      <w:tr w:rsidR="00DF3EB1" w:rsidRPr="00AC68C9" w14:paraId="535EEC30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uto"/>
            <w:vAlign w:val="center"/>
          </w:tcPr>
          <w:p w14:paraId="3C2DDC2A" w14:textId="77777777" w:rsidR="00DF3EB1" w:rsidRDefault="00DF3EB1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46640D33" w14:textId="77777777" w:rsidR="00DF3EB1" w:rsidRDefault="00DF3EB1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075B447C" w14:textId="77777777" w:rsidR="00DF3EB1" w:rsidRDefault="00DF3EB1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</w:tc>
      </w:tr>
    </w:tbl>
    <w:p w14:paraId="1C0F72E7" w14:textId="7CFB88BE" w:rsidR="0051689B" w:rsidRDefault="0051689B" w:rsidP="0051689B">
      <w:pPr>
        <w:rPr>
          <w:lang w:val="bs-Latn-BA"/>
        </w:rPr>
      </w:pPr>
    </w:p>
    <w:tbl>
      <w:tblPr>
        <w:tblW w:w="9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DF3EB1" w:rsidRPr="00AC68C9" w14:paraId="5E5B231A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A4444"/>
            <w:vAlign w:val="center"/>
          </w:tcPr>
          <w:p w14:paraId="7F93A62E" w14:textId="7B87E284" w:rsidR="00DF3EB1" w:rsidRPr="00E302A0" w:rsidRDefault="00DF3EB1" w:rsidP="008A24B5">
            <w:pPr>
              <w:spacing w:after="160" w:line="259" w:lineRule="auto"/>
              <w:rPr>
                <w:rFonts w:ascii="Bahnschrift" w:hAnsi="Bahnschrift"/>
                <w:sz w:val="22"/>
                <w:szCs w:val="22"/>
              </w:rPr>
            </w:pPr>
            <w:r w:rsidRPr="00E302A0">
              <w:rPr>
                <w:rFonts w:ascii="Bahnschrift" w:hAnsi="Bahnschrift"/>
                <w:color w:val="FFFFFF" w:themeColor="background1"/>
              </w:rPr>
              <w:t xml:space="preserve">6.      Da li je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privatni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sektor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upoznat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mogućnostima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IKT-a?</w:t>
            </w:r>
            <w:r w:rsidRPr="00E302A0">
              <w:rPr>
                <w:rFonts w:ascii="Bahnschrift" w:hAnsi="Bahnschrift"/>
              </w:rPr>
              <w:t xml:space="preserve"> </w:t>
            </w:r>
          </w:p>
        </w:tc>
      </w:tr>
      <w:tr w:rsidR="00DF3EB1" w:rsidRPr="00AC68C9" w14:paraId="25F382E1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uto"/>
            <w:vAlign w:val="center"/>
          </w:tcPr>
          <w:p w14:paraId="695E87F7" w14:textId="77777777" w:rsidR="00DF3EB1" w:rsidRDefault="00DF3EB1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6A9301AB" w14:textId="77777777" w:rsidR="00DF3EB1" w:rsidRDefault="00DF3EB1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24B3EF64" w14:textId="77777777" w:rsidR="00DF3EB1" w:rsidRDefault="00DF3EB1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</w:tc>
      </w:tr>
    </w:tbl>
    <w:p w14:paraId="104959C2" w14:textId="0944A83F" w:rsidR="0051689B" w:rsidRDefault="0051689B" w:rsidP="0051689B">
      <w:pPr>
        <w:rPr>
          <w:lang w:val="bs-Latn-BA"/>
        </w:rPr>
      </w:pPr>
    </w:p>
    <w:p w14:paraId="29F73C66" w14:textId="77777777" w:rsidR="00A70DF4" w:rsidRDefault="00A70DF4" w:rsidP="0051689B">
      <w:pPr>
        <w:rPr>
          <w:lang w:val="bs-Latn-BA"/>
        </w:rPr>
      </w:pPr>
    </w:p>
    <w:tbl>
      <w:tblPr>
        <w:tblW w:w="9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DF3EB1" w:rsidRPr="00AC68C9" w14:paraId="7576F71B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A4444"/>
            <w:vAlign w:val="center"/>
          </w:tcPr>
          <w:p w14:paraId="2D8C2BBF" w14:textId="13E131EF" w:rsidR="00DF3EB1" w:rsidRPr="00E302A0" w:rsidRDefault="00DF3EB1" w:rsidP="008A24B5">
            <w:pPr>
              <w:spacing w:after="160" w:line="259" w:lineRule="auto"/>
              <w:rPr>
                <w:rFonts w:ascii="Bahnschrift" w:hAnsi="Bahnschrift"/>
                <w:sz w:val="22"/>
                <w:szCs w:val="22"/>
              </w:rPr>
            </w:pPr>
            <w:r w:rsidRPr="00E302A0">
              <w:rPr>
                <w:rFonts w:ascii="Bahnschrift" w:hAnsi="Bahnschrift"/>
                <w:color w:val="FFFFFF" w:themeColor="background1"/>
              </w:rPr>
              <w:t xml:space="preserve">7.      Da li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privrednici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upoznati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uslugama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Vaše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institucije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organizacije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/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kompanije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?</w:t>
            </w:r>
            <w:r w:rsidR="00E302A0" w:rsidRPr="00E302A0">
              <w:rPr>
                <w:rFonts w:ascii="Bahnschrift" w:hAnsi="Bahnschrift"/>
                <w:color w:val="FFFFFF" w:themeColor="background1"/>
              </w:rPr>
              <w:t xml:space="preserve"> Na </w:t>
            </w:r>
            <w:proofErr w:type="spellStart"/>
            <w:r w:rsidR="00E302A0" w:rsidRPr="00E302A0">
              <w:rPr>
                <w:rFonts w:ascii="Bahnschrift" w:hAnsi="Bahnschrift"/>
                <w:color w:val="FFFFFF" w:themeColor="background1"/>
              </w:rPr>
              <w:t>koji</w:t>
            </w:r>
            <w:proofErr w:type="spellEnd"/>
            <w:r w:rsidR="00E302A0"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="00E302A0" w:rsidRPr="00E302A0">
              <w:rPr>
                <w:rFonts w:ascii="Bahnschrift" w:hAnsi="Bahnschrift"/>
                <w:color w:val="FFFFFF" w:themeColor="background1"/>
              </w:rPr>
              <w:t>način</w:t>
            </w:r>
            <w:proofErr w:type="spellEnd"/>
            <w:r w:rsidR="00E302A0"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="00E302A0" w:rsidRPr="00E302A0">
              <w:rPr>
                <w:rFonts w:ascii="Bahnschrift" w:hAnsi="Bahnschrift"/>
                <w:color w:val="FFFFFF" w:themeColor="background1"/>
              </w:rPr>
              <w:t>vršite</w:t>
            </w:r>
            <w:proofErr w:type="spellEnd"/>
            <w:r w:rsidR="00E302A0"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="00E302A0" w:rsidRPr="00E302A0">
              <w:rPr>
                <w:rFonts w:ascii="Bahnschrift" w:hAnsi="Bahnschrift"/>
                <w:color w:val="FFFFFF" w:themeColor="background1"/>
              </w:rPr>
              <w:t>promociju</w:t>
            </w:r>
            <w:proofErr w:type="spellEnd"/>
            <w:r w:rsidR="00E302A0"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="00E302A0" w:rsidRPr="00E302A0">
              <w:rPr>
                <w:rFonts w:ascii="Bahnschrift" w:hAnsi="Bahnschrift"/>
                <w:color w:val="FFFFFF" w:themeColor="background1"/>
              </w:rPr>
              <w:t>istih</w:t>
            </w:r>
            <w:proofErr w:type="spellEnd"/>
            <w:r w:rsidR="00E302A0" w:rsidRPr="00E302A0">
              <w:rPr>
                <w:rFonts w:ascii="Bahnschrift" w:hAnsi="Bahnschrift"/>
                <w:color w:val="FFFFFF" w:themeColor="background1"/>
              </w:rPr>
              <w:t>?</w:t>
            </w:r>
          </w:p>
        </w:tc>
      </w:tr>
      <w:tr w:rsidR="00DF3EB1" w:rsidRPr="00AC68C9" w14:paraId="13DD72D4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uto"/>
            <w:vAlign w:val="center"/>
          </w:tcPr>
          <w:p w14:paraId="6FF2B3E7" w14:textId="77777777" w:rsidR="00DF3EB1" w:rsidRDefault="00DF3EB1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4CEC90BD" w14:textId="77777777" w:rsidR="00DF3EB1" w:rsidRDefault="00DF3EB1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2A798B30" w14:textId="77777777" w:rsidR="00DF3EB1" w:rsidRDefault="00DF3EB1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</w:tc>
      </w:tr>
    </w:tbl>
    <w:p w14:paraId="4FCA208B" w14:textId="340723B9" w:rsidR="0051689B" w:rsidRDefault="0051689B" w:rsidP="0051689B">
      <w:pPr>
        <w:rPr>
          <w:lang w:val="bs-Latn-BA"/>
        </w:rPr>
      </w:pPr>
    </w:p>
    <w:tbl>
      <w:tblPr>
        <w:tblW w:w="9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E302A0" w:rsidRPr="00AC68C9" w14:paraId="4B52D10A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A4444"/>
            <w:vAlign w:val="center"/>
          </w:tcPr>
          <w:p w14:paraId="565D109A" w14:textId="568AAD48" w:rsidR="00E302A0" w:rsidRPr="00E302A0" w:rsidRDefault="00E302A0" w:rsidP="008A24B5">
            <w:pPr>
              <w:spacing w:after="160" w:line="259" w:lineRule="auto"/>
              <w:rPr>
                <w:rFonts w:ascii="Gill Sans MT" w:hAnsi="Gill Sans MT"/>
                <w:sz w:val="22"/>
                <w:szCs w:val="22"/>
              </w:rPr>
            </w:pPr>
            <w:r w:rsidRPr="00E302A0">
              <w:rPr>
                <w:rFonts w:ascii="Bahnschrift" w:hAnsi="Bahnschrift"/>
                <w:color w:val="FFFFFF" w:themeColor="background1"/>
              </w:rPr>
              <w:t xml:space="preserve">8.      Da li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pružili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određeni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vid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podrške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malim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srednjim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preduzećima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,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navedite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?</w:t>
            </w:r>
          </w:p>
        </w:tc>
      </w:tr>
      <w:tr w:rsidR="00E302A0" w:rsidRPr="00AC68C9" w14:paraId="065554A2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uto"/>
            <w:vAlign w:val="center"/>
          </w:tcPr>
          <w:p w14:paraId="432A5874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4A904297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1B577CA4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</w:tc>
      </w:tr>
    </w:tbl>
    <w:p w14:paraId="10F247A7" w14:textId="25FCCC2C" w:rsidR="00E302A0" w:rsidRDefault="00E302A0" w:rsidP="0051689B">
      <w:pPr>
        <w:rPr>
          <w:lang w:val="bs-Latn-BA"/>
        </w:rPr>
      </w:pPr>
    </w:p>
    <w:tbl>
      <w:tblPr>
        <w:tblW w:w="9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E302A0" w:rsidRPr="00AC68C9" w14:paraId="1057D400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A4444"/>
            <w:vAlign w:val="center"/>
          </w:tcPr>
          <w:p w14:paraId="4E0E296B" w14:textId="0F3B1147" w:rsidR="00E302A0" w:rsidRPr="00E302A0" w:rsidRDefault="00E302A0" w:rsidP="008A24B5">
            <w:pPr>
              <w:spacing w:after="160" w:line="259" w:lineRule="auto"/>
              <w:rPr>
                <w:rFonts w:ascii="Bahnschrift" w:hAnsi="Bahnschrift"/>
                <w:color w:val="FFFFFF" w:themeColor="background1"/>
                <w:sz w:val="22"/>
                <w:szCs w:val="22"/>
              </w:rPr>
            </w:pPr>
            <w:r w:rsidRPr="00E302A0">
              <w:rPr>
                <w:rFonts w:ascii="Bahnschrift" w:hAnsi="Bahnschrift"/>
                <w:color w:val="FFFFFF" w:themeColor="background1"/>
              </w:rPr>
              <w:t xml:space="preserve">9.      Da li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smatrate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da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za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privrednike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u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BiH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potrebni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webinari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,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izrađeni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priručnici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,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radionice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ili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drugi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vid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edukacije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upoznavanjem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IKT-a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alata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? </w:t>
            </w:r>
          </w:p>
        </w:tc>
      </w:tr>
      <w:tr w:rsidR="00E302A0" w:rsidRPr="00AC68C9" w14:paraId="6A228CCC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uto"/>
            <w:vAlign w:val="center"/>
          </w:tcPr>
          <w:p w14:paraId="146CCD95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2D178ED8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7BCFB368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</w:tc>
      </w:tr>
    </w:tbl>
    <w:p w14:paraId="1D4F990F" w14:textId="6569013A" w:rsidR="00E302A0" w:rsidRDefault="00E302A0" w:rsidP="00E302A0">
      <w:pPr>
        <w:rPr>
          <w:lang w:val="bs-Latn-BA"/>
        </w:rPr>
      </w:pPr>
    </w:p>
    <w:p w14:paraId="7C445525" w14:textId="77777777" w:rsidR="00E302A0" w:rsidRDefault="00E302A0" w:rsidP="00E302A0">
      <w:pPr>
        <w:rPr>
          <w:lang w:val="bs-Latn-BA"/>
        </w:rPr>
      </w:pPr>
    </w:p>
    <w:tbl>
      <w:tblPr>
        <w:tblW w:w="9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E302A0" w:rsidRPr="00AC68C9" w14:paraId="2F7C2FF6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A4444"/>
            <w:vAlign w:val="center"/>
          </w:tcPr>
          <w:p w14:paraId="15FD3F90" w14:textId="0C5C3481" w:rsidR="00E302A0" w:rsidRPr="00E302A0" w:rsidRDefault="00E302A0" w:rsidP="008A24B5">
            <w:pPr>
              <w:spacing w:after="160" w:line="259" w:lineRule="auto"/>
              <w:rPr>
                <w:rFonts w:ascii="Bahnschrift" w:hAnsi="Bahnschrift"/>
                <w:color w:val="FFFFFF" w:themeColor="background1"/>
                <w:sz w:val="22"/>
                <w:szCs w:val="22"/>
              </w:rPr>
            </w:pPr>
            <w:r w:rsidRPr="00E302A0">
              <w:rPr>
                <w:rFonts w:ascii="Bahnschrift" w:hAnsi="Bahnschrift"/>
                <w:color w:val="FFFFFF" w:themeColor="background1"/>
              </w:rPr>
              <w:t xml:space="preserve">10.     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Koliko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malih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srednjih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preduzeća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je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tražilo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Vašu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podršku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prilikom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ulaska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u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svijet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e-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poslovanja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, internet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promocije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,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prodaje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...? </w:t>
            </w:r>
          </w:p>
        </w:tc>
      </w:tr>
      <w:tr w:rsidR="00E302A0" w:rsidRPr="00AC68C9" w14:paraId="51849012" w14:textId="77777777" w:rsidTr="00E302A0">
        <w:trPr>
          <w:trHeight w:val="58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uto"/>
            <w:vAlign w:val="center"/>
          </w:tcPr>
          <w:p w14:paraId="4A48B022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6199D1EE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65177F89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</w:tc>
      </w:tr>
    </w:tbl>
    <w:p w14:paraId="6E316EBA" w14:textId="1EE9F855" w:rsidR="00E302A0" w:rsidRDefault="00E302A0" w:rsidP="0051689B">
      <w:pPr>
        <w:rPr>
          <w:lang w:val="bs-Latn-BA"/>
        </w:rPr>
      </w:pPr>
    </w:p>
    <w:tbl>
      <w:tblPr>
        <w:tblW w:w="949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E302A0" w:rsidRPr="00AC68C9" w14:paraId="0B99ABCD" w14:textId="77777777" w:rsidTr="008A24B5">
        <w:trPr>
          <w:trHeight w:val="249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A4444"/>
            <w:vAlign w:val="center"/>
          </w:tcPr>
          <w:p w14:paraId="656916B9" w14:textId="21081365" w:rsidR="00E302A0" w:rsidRPr="00E302A0" w:rsidRDefault="00E302A0" w:rsidP="008A24B5">
            <w:pPr>
              <w:spacing w:after="160" w:line="259" w:lineRule="auto"/>
              <w:rPr>
                <w:rFonts w:ascii="Bahnschrift" w:hAnsi="Bahnschrift"/>
                <w:color w:val="FFFFFF" w:themeColor="background1"/>
                <w:sz w:val="22"/>
                <w:szCs w:val="22"/>
              </w:rPr>
            </w:pPr>
            <w:r w:rsidRPr="00E302A0">
              <w:rPr>
                <w:rFonts w:ascii="Bahnschrift" w:hAnsi="Bahnschrift"/>
                <w:color w:val="FFFFFF" w:themeColor="background1"/>
              </w:rPr>
              <w:t xml:space="preserve">10.      Da li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nudilli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usluge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savjetovanja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za mala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i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srednja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preduzeća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tokom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epidemije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?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Navedite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najčešće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 xml:space="preserve"> </w:t>
            </w:r>
            <w:proofErr w:type="spellStart"/>
            <w:r w:rsidRPr="00E302A0">
              <w:rPr>
                <w:rFonts w:ascii="Bahnschrift" w:hAnsi="Bahnschrift"/>
                <w:color w:val="FFFFFF" w:themeColor="background1"/>
              </w:rPr>
              <w:t>zahtjeve</w:t>
            </w:r>
            <w:proofErr w:type="spellEnd"/>
            <w:r w:rsidRPr="00E302A0">
              <w:rPr>
                <w:rFonts w:ascii="Bahnschrift" w:hAnsi="Bahnschrift"/>
                <w:color w:val="FFFFFF" w:themeColor="background1"/>
              </w:rPr>
              <w:t>?</w:t>
            </w:r>
          </w:p>
        </w:tc>
      </w:tr>
      <w:tr w:rsidR="00E302A0" w:rsidRPr="00AC68C9" w14:paraId="67DBE439" w14:textId="77777777" w:rsidTr="008A24B5">
        <w:trPr>
          <w:trHeight w:val="58"/>
        </w:trPr>
        <w:tc>
          <w:tcPr>
            <w:tcW w:w="9493" w:type="dxa"/>
            <w:tcBorders>
              <w:top w:val="single" w:sz="4" w:space="0" w:color="AA4444"/>
              <w:left w:val="single" w:sz="4" w:space="0" w:color="AA4444"/>
              <w:bottom w:val="single" w:sz="4" w:space="0" w:color="AA4444"/>
              <w:right w:val="single" w:sz="4" w:space="0" w:color="AA4444"/>
            </w:tcBorders>
            <w:shd w:val="clear" w:color="auto" w:fill="auto"/>
            <w:vAlign w:val="center"/>
          </w:tcPr>
          <w:p w14:paraId="21607CDD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0DA2F644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  <w:p w14:paraId="3FCE4939" w14:textId="77777777" w:rsidR="00E302A0" w:rsidRDefault="00E302A0" w:rsidP="008A24B5">
            <w:pPr>
              <w:spacing w:after="160" w:line="259" w:lineRule="auto"/>
              <w:rPr>
                <w:rFonts w:ascii="Bahnschrift" w:hAnsi="Bahnschrift"/>
                <w:b/>
                <w:color w:val="FFFFFF" w:themeColor="background1"/>
              </w:rPr>
            </w:pPr>
          </w:p>
        </w:tc>
      </w:tr>
    </w:tbl>
    <w:p w14:paraId="155918A8" w14:textId="77777777" w:rsidR="00370B0A" w:rsidRDefault="00370B0A" w:rsidP="0051689B">
      <w:pPr>
        <w:rPr>
          <w:i/>
          <w:color w:val="8A0000"/>
          <w:u w:val="single"/>
          <w:lang w:val="bs-Latn-BA"/>
        </w:rPr>
      </w:pPr>
    </w:p>
    <w:p w14:paraId="3FC33261" w14:textId="58313E2A" w:rsidR="00370B0A" w:rsidRDefault="00370B0A" w:rsidP="0051689B">
      <w:pPr>
        <w:rPr>
          <w:i/>
          <w:color w:val="8A0000"/>
          <w:u w:val="single"/>
          <w:lang w:val="bs-Latn-BA"/>
        </w:rPr>
      </w:pPr>
    </w:p>
    <w:p w14:paraId="10D69357" w14:textId="0AF839EE" w:rsidR="00370B0A" w:rsidRDefault="00370B0A" w:rsidP="0051689B">
      <w:pPr>
        <w:rPr>
          <w:i/>
          <w:color w:val="8A0000"/>
          <w:u w:val="single"/>
          <w:lang w:val="bs-Latn-BA"/>
        </w:rPr>
      </w:pPr>
      <w:r w:rsidRPr="00F34937">
        <w:rPr>
          <w:noProof/>
        </w:rPr>
        <w:drawing>
          <wp:anchor distT="0" distB="0" distL="114300" distR="114300" simplePos="0" relativeHeight="251660288" behindDoc="0" locked="0" layoutInCell="1" allowOverlap="1" wp14:anchorId="0103992E" wp14:editId="28F88CBD">
            <wp:simplePos x="0" y="0"/>
            <wp:positionH relativeFrom="column">
              <wp:posOffset>2362200</wp:posOffset>
            </wp:positionH>
            <wp:positionV relativeFrom="paragraph">
              <wp:posOffset>256540</wp:posOffset>
            </wp:positionV>
            <wp:extent cx="1327785" cy="632460"/>
            <wp:effectExtent l="0" t="0" r="571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723DD" w14:textId="7C95695E" w:rsidR="00370B0A" w:rsidRDefault="00370B0A" w:rsidP="00370B0A">
      <w:pPr>
        <w:jc w:val="center"/>
        <w:rPr>
          <w:i/>
          <w:color w:val="8A0000"/>
          <w:lang w:val="bs-Latn-BA"/>
        </w:rPr>
      </w:pPr>
    </w:p>
    <w:p w14:paraId="55B8B137" w14:textId="4262C650" w:rsidR="00370B0A" w:rsidRDefault="00370B0A" w:rsidP="00370B0A">
      <w:pPr>
        <w:jc w:val="center"/>
        <w:rPr>
          <w:i/>
          <w:color w:val="8A0000"/>
          <w:lang w:val="bs-Latn-BA"/>
        </w:rPr>
      </w:pPr>
    </w:p>
    <w:p w14:paraId="4323B05E" w14:textId="03FB2B4C" w:rsidR="00E302A0" w:rsidRPr="00166AC5" w:rsidRDefault="00370B0A" w:rsidP="00370B0A">
      <w:pPr>
        <w:jc w:val="center"/>
        <w:rPr>
          <w:rFonts w:ascii="Bahnschrift" w:hAnsi="Bahnschrift"/>
          <w:i/>
          <w:color w:val="8A0000"/>
          <w:sz w:val="22"/>
          <w:szCs w:val="22"/>
          <w:lang w:val="bs-Latn-BA"/>
        </w:rPr>
      </w:pPr>
      <w:r w:rsidRPr="00166AC5">
        <w:rPr>
          <w:rFonts w:ascii="Bahnschrift" w:hAnsi="Bahnschrift"/>
          <w:i/>
          <w:color w:val="8A0000"/>
          <w:sz w:val="22"/>
          <w:szCs w:val="22"/>
          <w:lang w:val="bs-Latn-BA"/>
        </w:rPr>
        <w:t>ZAHVALJUJEMO VAM SE NA IZVDVOJENOM VREMENU ZA POPUNJAVANJE UPITNIKA!</w:t>
      </w:r>
    </w:p>
    <w:p w14:paraId="11AC4F8E" w14:textId="722C907D" w:rsidR="00E302A0" w:rsidRPr="00166AC5" w:rsidRDefault="00370B0A" w:rsidP="00370B0A">
      <w:pPr>
        <w:spacing w:after="0"/>
        <w:jc w:val="center"/>
        <w:rPr>
          <w:rFonts w:ascii="Bahnschrift" w:hAnsi="Bahnschrift"/>
          <w:color w:val="000000" w:themeColor="text1"/>
          <w:sz w:val="22"/>
          <w:szCs w:val="22"/>
          <w:lang w:val="bs-Latn-BA"/>
        </w:rPr>
      </w:pPr>
      <w:r w:rsidRPr="00166AC5">
        <w:rPr>
          <w:rFonts w:ascii="Bahnschrift" w:hAnsi="Bahnschrift"/>
          <w:color w:val="000000" w:themeColor="text1"/>
          <w:sz w:val="22"/>
          <w:szCs w:val="22"/>
          <w:lang w:val="bs-Latn-BA"/>
        </w:rPr>
        <w:t>Westport Consulting</w:t>
      </w:r>
    </w:p>
    <w:p w14:paraId="32AFF6DC" w14:textId="6CDA20E3" w:rsidR="00370B0A" w:rsidRPr="00166AC5" w:rsidRDefault="00370B0A" w:rsidP="00370B0A">
      <w:pPr>
        <w:spacing w:after="0"/>
        <w:jc w:val="center"/>
        <w:rPr>
          <w:rFonts w:ascii="Bahnschrift" w:hAnsi="Bahnschrift"/>
          <w:color w:val="000000" w:themeColor="text1"/>
          <w:sz w:val="22"/>
          <w:szCs w:val="22"/>
          <w:lang w:val="bs-Latn-BA"/>
        </w:rPr>
      </w:pPr>
      <w:r w:rsidRPr="00166AC5">
        <w:rPr>
          <w:rFonts w:ascii="Bahnschrift" w:hAnsi="Bahnschrift"/>
          <w:color w:val="000000" w:themeColor="text1"/>
          <w:sz w:val="22"/>
          <w:szCs w:val="22"/>
          <w:lang w:val="bs-Latn-BA"/>
        </w:rPr>
        <w:t>Obala Kulina bana br. 5</w:t>
      </w:r>
    </w:p>
    <w:p w14:paraId="072C867A" w14:textId="291DAF82" w:rsidR="00370B0A" w:rsidRPr="00166AC5" w:rsidRDefault="00370B0A" w:rsidP="00370B0A">
      <w:pPr>
        <w:spacing w:after="0"/>
        <w:jc w:val="center"/>
        <w:rPr>
          <w:rFonts w:ascii="Bahnschrift" w:hAnsi="Bahnschrift"/>
          <w:color w:val="000000" w:themeColor="text1"/>
          <w:sz w:val="22"/>
          <w:szCs w:val="22"/>
          <w:lang w:val="bs-Latn-BA"/>
        </w:rPr>
      </w:pPr>
      <w:r w:rsidRPr="00166AC5">
        <w:rPr>
          <w:rFonts w:ascii="Bahnschrift" w:hAnsi="Bahnschrift"/>
          <w:color w:val="000000" w:themeColor="text1"/>
          <w:sz w:val="22"/>
          <w:szCs w:val="22"/>
          <w:lang w:val="bs-Latn-BA"/>
        </w:rPr>
        <w:t>71 000 Sarajevo</w:t>
      </w:r>
    </w:p>
    <w:p w14:paraId="60081F73" w14:textId="1E52A29C" w:rsidR="00370B0A" w:rsidRPr="00166AC5" w:rsidRDefault="00370B0A" w:rsidP="00370B0A">
      <w:pPr>
        <w:spacing w:after="0"/>
        <w:jc w:val="center"/>
        <w:rPr>
          <w:rFonts w:ascii="Bahnschrift" w:hAnsi="Bahnschrift" w:cs="Arial"/>
          <w:color w:val="000000" w:themeColor="text1"/>
          <w:sz w:val="22"/>
          <w:szCs w:val="22"/>
          <w:shd w:val="clear" w:color="auto" w:fill="FFFFFF"/>
        </w:rPr>
      </w:pPr>
      <w:r w:rsidRPr="00166AC5">
        <w:rPr>
          <w:rFonts w:ascii="Bahnschrift" w:hAnsi="Bahnschrift"/>
          <w:color w:val="000000" w:themeColor="text1"/>
          <w:sz w:val="22"/>
          <w:szCs w:val="22"/>
          <w:lang w:val="bs-Latn-BA"/>
        </w:rPr>
        <w:t xml:space="preserve">E-mail: </w:t>
      </w:r>
      <w:hyperlink r:id="rId17" w:history="1">
        <w:r w:rsidRPr="00166AC5">
          <w:rPr>
            <w:rStyle w:val="Hyperlink"/>
            <w:rFonts w:ascii="Bahnschrift" w:hAnsi="Bahnschrift"/>
            <w:color w:val="000000" w:themeColor="text1"/>
            <w:szCs w:val="22"/>
            <w:lang w:val="bs-Latn-BA"/>
          </w:rPr>
          <w:t>info</w:t>
        </w:r>
        <w:r w:rsidRPr="00166AC5">
          <w:rPr>
            <w:rStyle w:val="Hyperlink"/>
            <w:rFonts w:ascii="Bahnschrift" w:hAnsi="Bahnschrift" w:cs="Arial"/>
            <w:color w:val="000000" w:themeColor="text1"/>
            <w:szCs w:val="22"/>
            <w:shd w:val="clear" w:color="auto" w:fill="FFFFFF"/>
          </w:rPr>
          <w:t>@westport.ba</w:t>
        </w:r>
      </w:hyperlink>
    </w:p>
    <w:p w14:paraId="7E33AA29" w14:textId="5710D7D2" w:rsidR="00370B0A" w:rsidRPr="00166AC5" w:rsidRDefault="00370B0A" w:rsidP="00370B0A">
      <w:pPr>
        <w:spacing w:after="0"/>
        <w:jc w:val="center"/>
        <w:rPr>
          <w:rFonts w:ascii="Bahnschrift" w:hAnsi="Bahnschrift"/>
          <w:color w:val="000000" w:themeColor="text1"/>
          <w:sz w:val="22"/>
          <w:szCs w:val="22"/>
          <w:lang w:val="bs-Latn-BA"/>
        </w:rPr>
      </w:pPr>
      <w:r w:rsidRPr="00166AC5">
        <w:rPr>
          <w:rFonts w:ascii="Bahnschrift" w:hAnsi="Bahnschrift" w:cs="Arial"/>
          <w:color w:val="000000" w:themeColor="text1"/>
          <w:sz w:val="22"/>
          <w:szCs w:val="22"/>
          <w:shd w:val="clear" w:color="auto" w:fill="FFFFFF"/>
        </w:rPr>
        <w:t>Tel: +387 33 550 430</w:t>
      </w:r>
    </w:p>
    <w:p w14:paraId="2E6641EB" w14:textId="1280E319" w:rsidR="00E302A0" w:rsidRDefault="00E302A0" w:rsidP="0051689B">
      <w:pPr>
        <w:rPr>
          <w:lang w:val="bs-Latn-BA"/>
        </w:rPr>
      </w:pPr>
    </w:p>
    <w:p w14:paraId="3BE39B16" w14:textId="73A1A516" w:rsidR="00E302A0" w:rsidRDefault="00E302A0" w:rsidP="0051689B">
      <w:pPr>
        <w:rPr>
          <w:lang w:val="bs-Latn-BA"/>
        </w:rPr>
      </w:pPr>
      <w:bookmarkStart w:id="1" w:name="_GoBack"/>
      <w:bookmarkEnd w:id="1"/>
    </w:p>
    <w:p w14:paraId="1B473ACD" w14:textId="42315958" w:rsidR="00E302A0" w:rsidRPr="0051689B" w:rsidRDefault="00E302A0" w:rsidP="0051689B">
      <w:pPr>
        <w:rPr>
          <w:lang w:val="bs-Latn-BA"/>
        </w:rPr>
      </w:pPr>
    </w:p>
    <w:sectPr w:rsidR="00E302A0" w:rsidRPr="0051689B" w:rsidSect="006D4541"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71B73" w14:textId="77777777" w:rsidR="00FE16EF" w:rsidRDefault="00FE16EF" w:rsidP="007D52EF">
      <w:r>
        <w:separator/>
      </w:r>
    </w:p>
    <w:p w14:paraId="0F24E9A4" w14:textId="77777777" w:rsidR="00FE16EF" w:rsidRDefault="00FE16EF" w:rsidP="007D52EF"/>
    <w:p w14:paraId="1623EA69" w14:textId="77777777" w:rsidR="00FE16EF" w:rsidRDefault="00FE16EF" w:rsidP="007D52EF"/>
  </w:endnote>
  <w:endnote w:type="continuationSeparator" w:id="0">
    <w:p w14:paraId="27B42046" w14:textId="77777777" w:rsidR="00FE16EF" w:rsidRDefault="00FE16EF" w:rsidP="007D52EF">
      <w:r>
        <w:continuationSeparator/>
      </w:r>
    </w:p>
    <w:p w14:paraId="4446E37D" w14:textId="77777777" w:rsidR="00FE16EF" w:rsidRDefault="00FE16EF" w:rsidP="007D52EF"/>
    <w:p w14:paraId="6E9205E1" w14:textId="77777777" w:rsidR="00FE16EF" w:rsidRDefault="00FE16EF" w:rsidP="007D52EF"/>
  </w:endnote>
  <w:endnote w:type="continuationNotice" w:id="1">
    <w:p w14:paraId="3FEA427E" w14:textId="77777777" w:rsidR="00FE16EF" w:rsidRDefault="00FE16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0000000000000000000"/>
    <w:charset w:val="8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MTStd-Boo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DF076" w14:textId="77777777" w:rsidR="00B25694" w:rsidRDefault="00B25694" w:rsidP="00E952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8BEA381" w14:textId="77777777" w:rsidR="00B25694" w:rsidRDefault="00B25694" w:rsidP="00585B4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524EF" w14:textId="77777777" w:rsidR="00B25694" w:rsidRPr="00585B47" w:rsidRDefault="00B25694" w:rsidP="00E952A7">
    <w:pPr>
      <w:pStyle w:val="Footer"/>
      <w:framePr w:wrap="around" w:vAnchor="text" w:hAnchor="margin" w:xAlign="right" w:y="1"/>
      <w:rPr>
        <w:rStyle w:val="PageNumber"/>
        <w:b/>
      </w:rPr>
    </w:pPr>
  </w:p>
  <w:p w14:paraId="360695C1" w14:textId="77777777" w:rsidR="00B25694" w:rsidRPr="00585B47" w:rsidRDefault="00B25694" w:rsidP="00585B47">
    <w:pPr>
      <w:pStyle w:val="Footer"/>
      <w:ind w:right="360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15238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8BEA0D" w14:textId="77777777" w:rsidR="00B25694" w:rsidRDefault="00B25694">
        <w:pPr>
          <w:pStyle w:val="Footer"/>
          <w:jc w:val="right"/>
        </w:pPr>
      </w:p>
      <w:p w14:paraId="3E9EB636" w14:textId="77777777" w:rsidR="00B25694" w:rsidRDefault="00FE16EF">
        <w:pPr>
          <w:pStyle w:val="Footer"/>
          <w:jc w:val="right"/>
        </w:pPr>
      </w:p>
    </w:sdtContent>
  </w:sdt>
  <w:p w14:paraId="69C10603" w14:textId="62E08819" w:rsidR="00B25694" w:rsidRPr="00D15FA8" w:rsidRDefault="00B25694" w:rsidP="00D15FA8">
    <w:pPr>
      <w:pStyle w:val="Footer"/>
      <w:ind w:right="360"/>
      <w:rPr>
        <w:b/>
        <w:bCs/>
      </w:rPr>
    </w:pPr>
    <w:r>
      <w:t xml:space="preserve">caritas Switzerland                                                     </w:t>
    </w:r>
    <w:r w:rsidRPr="00D15FA8">
      <w:t>REI DP</w:t>
    </w:r>
    <w:r>
      <w:t xml:space="preserve">                                                 DRAFT REPORT          </w:t>
    </w:r>
    <w:r w:rsidRPr="00F546D8">
      <w:t xml:space="preserve">   </w:t>
    </w:r>
    <w:r>
      <w:t xml:space="preserve">  </w:t>
    </w:r>
    <w:r w:rsidRPr="00F546D8">
      <w:t xml:space="preserve">  </w:t>
    </w:r>
    <w:r>
      <w:rPr>
        <w:rFonts w:ascii="SimSun" w:eastAsia="SimSun" w:hAnsi="SimSun" w:hint="eastAsia"/>
        <w:lang w:eastAsia="zh-CN"/>
      </w:rPr>
      <w:t xml:space="preserve">  </w:t>
    </w:r>
    <w:r w:rsidRPr="002D231D">
      <w:rPr>
        <w:b/>
      </w:rPr>
      <w:fldChar w:fldCharType="begin"/>
    </w:r>
    <w:r w:rsidRPr="002D231D">
      <w:rPr>
        <w:b/>
      </w:rPr>
      <w:instrText xml:space="preserve"> PAGE   \* MERGEFORMAT </w:instrText>
    </w:r>
    <w:r w:rsidRPr="002D231D">
      <w:rPr>
        <w:b/>
      </w:rPr>
      <w:fldChar w:fldCharType="separate"/>
    </w:r>
    <w:r>
      <w:rPr>
        <w:b/>
        <w:noProof/>
      </w:rPr>
      <w:t>6</w:t>
    </w:r>
    <w:r w:rsidRPr="002D231D">
      <w:rPr>
        <w:b/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D977C" w14:textId="01E89BA8" w:rsidR="00B25694" w:rsidRPr="00585B47" w:rsidRDefault="00B25694" w:rsidP="00E952A7">
    <w:pPr>
      <w:pStyle w:val="Footer"/>
      <w:framePr w:wrap="around" w:vAnchor="text" w:hAnchor="margin" w:xAlign="right" w:y="1"/>
      <w:rPr>
        <w:rStyle w:val="PageNumber"/>
        <w:b/>
      </w:rPr>
    </w:pPr>
    <w:r w:rsidRPr="00585B47">
      <w:rPr>
        <w:rStyle w:val="PageNumber"/>
        <w:b/>
      </w:rPr>
      <w:fldChar w:fldCharType="begin"/>
    </w:r>
    <w:r w:rsidRPr="00585B47">
      <w:rPr>
        <w:rStyle w:val="PageNumber"/>
        <w:b/>
      </w:rPr>
      <w:instrText xml:space="preserve">PAGE  </w:instrText>
    </w:r>
    <w:r w:rsidRPr="00585B47">
      <w:rPr>
        <w:rStyle w:val="PageNumber"/>
        <w:b/>
      </w:rPr>
      <w:fldChar w:fldCharType="separate"/>
    </w:r>
    <w:r w:rsidR="00166AC5">
      <w:rPr>
        <w:rStyle w:val="PageNumber"/>
        <w:b/>
        <w:noProof/>
      </w:rPr>
      <w:t>4</w:t>
    </w:r>
    <w:r w:rsidRPr="00585B47">
      <w:rPr>
        <w:rStyle w:val="PageNumber"/>
        <w:b/>
      </w:rPr>
      <w:fldChar w:fldCharType="end"/>
    </w:r>
  </w:p>
  <w:p w14:paraId="00E9391B" w14:textId="3291B0CB" w:rsidR="00B25694" w:rsidRPr="00585B47" w:rsidRDefault="0051689B" w:rsidP="00585B47">
    <w:pPr>
      <w:pStyle w:val="Footer"/>
      <w:ind w:right="360"/>
      <w:rPr>
        <w:b/>
        <w:bCs/>
      </w:rPr>
    </w:pPr>
    <w:r>
      <w:t xml:space="preserve">Westport consulting                            </w:t>
    </w:r>
    <w:r w:rsidR="00B25694" w:rsidRPr="00D15FA8">
      <w:t xml:space="preserve">                         </w:t>
    </w:r>
    <w:r w:rsidR="00E55040">
      <w:t xml:space="preserve">         </w:t>
    </w:r>
    <w:r w:rsidR="00B25694" w:rsidRPr="00D15FA8">
      <w:t xml:space="preserve"> </w:t>
    </w:r>
    <w:r>
      <w:t xml:space="preserve">          </w:t>
    </w:r>
    <w:r w:rsidR="00B25694">
      <w:t xml:space="preserve">                                                </w:t>
    </w:r>
    <w:r w:rsidR="00E55040">
      <w:t xml:space="preserve">                </w:t>
    </w:r>
    <w:r>
      <w:t xml:space="preserve"> Upitnik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3AC2B" w14:textId="77777777" w:rsidR="00FE16EF" w:rsidRDefault="00FE16EF" w:rsidP="007D52EF">
      <w:r>
        <w:separator/>
      </w:r>
    </w:p>
  </w:footnote>
  <w:footnote w:type="continuationSeparator" w:id="0">
    <w:p w14:paraId="4BF192B6" w14:textId="77777777" w:rsidR="00FE16EF" w:rsidRDefault="00FE16EF" w:rsidP="007D52EF">
      <w:r>
        <w:continuationSeparator/>
      </w:r>
    </w:p>
  </w:footnote>
  <w:footnote w:type="continuationNotice" w:id="1">
    <w:p w14:paraId="54479403" w14:textId="77777777" w:rsidR="00FE16EF" w:rsidRDefault="00FE16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BFCD2" w14:textId="31F9561E" w:rsidR="00B25694" w:rsidRDefault="00FE16EF" w:rsidP="00683B76">
    <w:pPr>
      <w:pStyle w:val="Header"/>
    </w:pPr>
    <w:r>
      <w:rPr>
        <w:noProof/>
      </w:rPr>
      <w:pict w14:anchorId="45D54D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4.8pt;height:41.4pt">
          <v:imagedata r:id="rId1" o:title="Jica"/>
        </v:shape>
      </w:pict>
    </w:r>
    <w:r w:rsidR="00B25694" w:rsidRPr="00F34937">
      <w:rPr>
        <w:noProof/>
      </w:rPr>
      <w:drawing>
        <wp:anchor distT="0" distB="0" distL="114300" distR="114300" simplePos="0" relativeHeight="251659264" behindDoc="0" locked="0" layoutInCell="1" allowOverlap="1" wp14:anchorId="6155A549" wp14:editId="3B26CBD4">
          <wp:simplePos x="0" y="0"/>
          <wp:positionH relativeFrom="column">
            <wp:posOffset>4351020</wp:posOffset>
          </wp:positionH>
          <wp:positionV relativeFrom="paragraph">
            <wp:posOffset>129540</wp:posOffset>
          </wp:positionV>
          <wp:extent cx="960120" cy="457200"/>
          <wp:effectExtent l="0" t="0" r="0" b="0"/>
          <wp:wrapSquare wrapText="bothSides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694" w:rsidRPr="00016B4F">
      <w:rPr>
        <w:noProof/>
      </w:rPr>
      <w:drawing>
        <wp:anchor distT="0" distB="0" distL="114300" distR="114300" simplePos="0" relativeHeight="251660288" behindDoc="0" locked="0" layoutInCell="1" allowOverlap="1" wp14:anchorId="437A7FFD" wp14:editId="72B71E7E">
          <wp:simplePos x="0" y="0"/>
          <wp:positionH relativeFrom="margin">
            <wp:align>right</wp:align>
          </wp:positionH>
          <wp:positionV relativeFrom="paragraph">
            <wp:posOffset>-15875</wp:posOffset>
          </wp:positionV>
          <wp:extent cx="556260" cy="636270"/>
          <wp:effectExtent l="0" t="0" r="0" b="0"/>
          <wp:wrapSquare wrapText="bothSides"/>
          <wp:docPr id="7" name="Picture 4" descr="logo Ser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rd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694">
      <w:t xml:space="preserve">                                            </w:t>
    </w:r>
    <w:r w:rsidR="00B25694">
      <w:rPr>
        <w:noProof/>
        <w:lang w:val="bs-Latn-BA" w:eastAsia="bs-Latn-BA"/>
      </w:rPr>
      <w:t xml:space="preserve">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B1C9A" w14:textId="14C15F0C" w:rsidR="00B25694" w:rsidRDefault="00B25694" w:rsidP="00571647">
    <w:pPr>
      <w:pStyle w:val="Header"/>
      <w:jc w:val="right"/>
    </w:pPr>
    <w:r w:rsidRPr="004F4B6B">
      <w:rPr>
        <w:rFonts w:ascii="Calibri" w:eastAsia="Calibri" w:hAnsi="Calibri" w:cs="Times New Roman"/>
        <w:noProof/>
      </w:rPr>
      <w:drawing>
        <wp:inline distT="0" distB="0" distL="0" distR="0" wp14:anchorId="59681D95" wp14:editId="5F56017F">
          <wp:extent cx="1266825" cy="40496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504"/>
                  <a:stretch/>
                </pic:blipFill>
                <pic:spPr bwMode="auto">
                  <a:xfrm>
                    <a:off x="0" y="0"/>
                    <a:ext cx="1277113" cy="4082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2845"/>
    <w:multiLevelType w:val="hybridMultilevel"/>
    <w:tmpl w:val="3BEC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357A2"/>
    <w:multiLevelType w:val="hybridMultilevel"/>
    <w:tmpl w:val="56E03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22133"/>
    <w:multiLevelType w:val="hybridMultilevel"/>
    <w:tmpl w:val="A53673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D56DCD"/>
    <w:multiLevelType w:val="hybridMultilevel"/>
    <w:tmpl w:val="25742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90EA8"/>
    <w:multiLevelType w:val="hybridMultilevel"/>
    <w:tmpl w:val="0B7A9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74C8B"/>
    <w:multiLevelType w:val="hybridMultilevel"/>
    <w:tmpl w:val="7F60E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02830"/>
    <w:multiLevelType w:val="hybridMultilevel"/>
    <w:tmpl w:val="EA6CD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4315F"/>
    <w:multiLevelType w:val="hybridMultilevel"/>
    <w:tmpl w:val="1BF86F76"/>
    <w:lvl w:ilvl="0" w:tplc="982092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4767F9"/>
    <w:multiLevelType w:val="hybridMultilevel"/>
    <w:tmpl w:val="9758A078"/>
    <w:lvl w:ilvl="0" w:tplc="B06810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</w:rPr>
    </w:lvl>
    <w:lvl w:ilvl="1" w:tplc="1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AE398D"/>
    <w:multiLevelType w:val="hybridMultilevel"/>
    <w:tmpl w:val="6478D28E"/>
    <w:lvl w:ilvl="0" w:tplc="27C4DB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449E0"/>
    <w:multiLevelType w:val="hybridMultilevel"/>
    <w:tmpl w:val="DF8231AC"/>
    <w:lvl w:ilvl="0" w:tplc="141A001B">
      <w:start w:val="1"/>
      <w:numFmt w:val="lowerRoman"/>
      <w:lvlText w:val="%1."/>
      <w:lvlJc w:val="right"/>
      <w:pPr>
        <w:ind w:left="780" w:hanging="360"/>
      </w:pPr>
    </w:lvl>
    <w:lvl w:ilvl="1" w:tplc="141A0019" w:tentative="1">
      <w:start w:val="1"/>
      <w:numFmt w:val="lowerLetter"/>
      <w:lvlText w:val="%2."/>
      <w:lvlJc w:val="left"/>
      <w:pPr>
        <w:ind w:left="1500" w:hanging="360"/>
      </w:pPr>
    </w:lvl>
    <w:lvl w:ilvl="2" w:tplc="141A001B" w:tentative="1">
      <w:start w:val="1"/>
      <w:numFmt w:val="lowerRoman"/>
      <w:lvlText w:val="%3."/>
      <w:lvlJc w:val="right"/>
      <w:pPr>
        <w:ind w:left="2220" w:hanging="180"/>
      </w:pPr>
    </w:lvl>
    <w:lvl w:ilvl="3" w:tplc="141A000F" w:tentative="1">
      <w:start w:val="1"/>
      <w:numFmt w:val="decimal"/>
      <w:lvlText w:val="%4."/>
      <w:lvlJc w:val="left"/>
      <w:pPr>
        <w:ind w:left="2940" w:hanging="360"/>
      </w:pPr>
    </w:lvl>
    <w:lvl w:ilvl="4" w:tplc="141A0019" w:tentative="1">
      <w:start w:val="1"/>
      <w:numFmt w:val="lowerLetter"/>
      <w:lvlText w:val="%5."/>
      <w:lvlJc w:val="left"/>
      <w:pPr>
        <w:ind w:left="3660" w:hanging="360"/>
      </w:pPr>
    </w:lvl>
    <w:lvl w:ilvl="5" w:tplc="141A001B" w:tentative="1">
      <w:start w:val="1"/>
      <w:numFmt w:val="lowerRoman"/>
      <w:lvlText w:val="%6."/>
      <w:lvlJc w:val="right"/>
      <w:pPr>
        <w:ind w:left="4380" w:hanging="180"/>
      </w:pPr>
    </w:lvl>
    <w:lvl w:ilvl="6" w:tplc="141A000F" w:tentative="1">
      <w:start w:val="1"/>
      <w:numFmt w:val="decimal"/>
      <w:lvlText w:val="%7."/>
      <w:lvlJc w:val="left"/>
      <w:pPr>
        <w:ind w:left="5100" w:hanging="360"/>
      </w:pPr>
    </w:lvl>
    <w:lvl w:ilvl="7" w:tplc="141A0019" w:tentative="1">
      <w:start w:val="1"/>
      <w:numFmt w:val="lowerLetter"/>
      <w:lvlText w:val="%8."/>
      <w:lvlJc w:val="left"/>
      <w:pPr>
        <w:ind w:left="5820" w:hanging="360"/>
      </w:pPr>
    </w:lvl>
    <w:lvl w:ilvl="8" w:tplc="1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10913F4"/>
    <w:multiLevelType w:val="hybridMultilevel"/>
    <w:tmpl w:val="EA2C2C3C"/>
    <w:lvl w:ilvl="0" w:tplc="68D633B6">
      <w:start w:val="1"/>
      <w:numFmt w:val="bullet"/>
      <w:pStyle w:val="Instructio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F3118"/>
    <w:multiLevelType w:val="hybridMultilevel"/>
    <w:tmpl w:val="459E1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87A7A"/>
    <w:multiLevelType w:val="hybridMultilevel"/>
    <w:tmpl w:val="FBB26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7624D"/>
    <w:multiLevelType w:val="hybridMultilevel"/>
    <w:tmpl w:val="4DBEF6B2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F61BB"/>
    <w:multiLevelType w:val="hybridMultilevel"/>
    <w:tmpl w:val="7F3E05CE"/>
    <w:lvl w:ilvl="0" w:tplc="F79A78AE">
      <w:start w:val="1"/>
      <w:numFmt w:val="bullet"/>
      <w:pStyle w:val="Bullet2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51F40"/>
    <w:multiLevelType w:val="hybridMultilevel"/>
    <w:tmpl w:val="404C3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850BB9"/>
    <w:multiLevelType w:val="multilevel"/>
    <w:tmpl w:val="637CE1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idaI"/>
      <w:lvlText w:val="2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A0E1174"/>
    <w:multiLevelType w:val="hybridMultilevel"/>
    <w:tmpl w:val="7E0272E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8BE1996"/>
    <w:multiLevelType w:val="multilevel"/>
    <w:tmpl w:val="F70AC584"/>
    <w:styleLink w:val="Style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B2097A"/>
    <w:multiLevelType w:val="hybridMultilevel"/>
    <w:tmpl w:val="98545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90DF0"/>
    <w:multiLevelType w:val="hybridMultilevel"/>
    <w:tmpl w:val="C17AF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5253E"/>
    <w:multiLevelType w:val="hybridMultilevel"/>
    <w:tmpl w:val="F4B2E47C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2607F7"/>
    <w:multiLevelType w:val="hybridMultilevel"/>
    <w:tmpl w:val="67582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204BE5"/>
    <w:multiLevelType w:val="hybridMultilevel"/>
    <w:tmpl w:val="96DE666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5751D"/>
    <w:multiLevelType w:val="hybridMultilevel"/>
    <w:tmpl w:val="6478D28E"/>
    <w:lvl w:ilvl="0" w:tplc="27C4DB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35680"/>
    <w:multiLevelType w:val="multilevel"/>
    <w:tmpl w:val="7D1E56F4"/>
    <w:styleLink w:val="Style3"/>
    <w:lvl w:ilvl="0">
      <w:start w:val="1"/>
      <w:numFmt w:val="upperRoman"/>
      <w:lvlText w:val="II.%1"/>
      <w:lvlJc w:val="right"/>
      <w:pPr>
        <w:ind w:left="720" w:hanging="360"/>
      </w:pPr>
      <w:rPr>
        <w:rFonts w:hint="default"/>
      </w:rPr>
    </w:lvl>
    <w:lvl w:ilvl="1">
      <w:start w:val="1"/>
      <w:numFmt w:val="upperRoman"/>
      <w:lvlText w:val="II.%2"/>
      <w:lvlJc w:val="righ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0C6377"/>
    <w:multiLevelType w:val="hybridMultilevel"/>
    <w:tmpl w:val="1F5A0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E73892"/>
    <w:multiLevelType w:val="hybridMultilevel"/>
    <w:tmpl w:val="F3268DF6"/>
    <w:lvl w:ilvl="0" w:tplc="00E25FE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5E261C4A"/>
    <w:multiLevelType w:val="hybridMultilevel"/>
    <w:tmpl w:val="6C64C7F0"/>
    <w:lvl w:ilvl="0" w:tplc="6FFA2C9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C185E"/>
    <w:multiLevelType w:val="hybridMultilevel"/>
    <w:tmpl w:val="1BF86F76"/>
    <w:lvl w:ilvl="0" w:tplc="982092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2E0F2A"/>
    <w:multiLevelType w:val="hybridMultilevel"/>
    <w:tmpl w:val="8BA497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1324F39"/>
    <w:multiLevelType w:val="hybridMultilevel"/>
    <w:tmpl w:val="22CC538E"/>
    <w:lvl w:ilvl="0" w:tplc="38CE89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98395F"/>
    <w:multiLevelType w:val="multilevel"/>
    <w:tmpl w:val="F70AC584"/>
    <w:styleLink w:val="Style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721926"/>
    <w:multiLevelType w:val="hybridMultilevel"/>
    <w:tmpl w:val="F2F0A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9"/>
  </w:num>
  <w:num w:numId="5">
    <w:abstractNumId w:val="26"/>
  </w:num>
  <w:num w:numId="6">
    <w:abstractNumId w:val="33"/>
  </w:num>
  <w:num w:numId="7">
    <w:abstractNumId w:val="14"/>
  </w:num>
  <w:num w:numId="8">
    <w:abstractNumId w:val="9"/>
  </w:num>
  <w:num w:numId="9">
    <w:abstractNumId w:val="32"/>
  </w:num>
  <w:num w:numId="10">
    <w:abstractNumId w:val="28"/>
  </w:num>
  <w:num w:numId="11">
    <w:abstractNumId w:val="30"/>
  </w:num>
  <w:num w:numId="12">
    <w:abstractNumId w:val="8"/>
  </w:num>
  <w:num w:numId="13">
    <w:abstractNumId w:val="10"/>
  </w:num>
  <w:num w:numId="14">
    <w:abstractNumId w:val="25"/>
  </w:num>
  <w:num w:numId="15">
    <w:abstractNumId w:val="24"/>
  </w:num>
  <w:num w:numId="16">
    <w:abstractNumId w:val="7"/>
  </w:num>
  <w:num w:numId="17">
    <w:abstractNumId w:val="22"/>
  </w:num>
  <w:num w:numId="18">
    <w:abstractNumId w:val="1"/>
  </w:num>
  <w:num w:numId="19">
    <w:abstractNumId w:val="0"/>
  </w:num>
  <w:num w:numId="20">
    <w:abstractNumId w:val="31"/>
  </w:num>
  <w:num w:numId="21">
    <w:abstractNumId w:val="18"/>
  </w:num>
  <w:num w:numId="22">
    <w:abstractNumId w:val="2"/>
  </w:num>
  <w:num w:numId="23">
    <w:abstractNumId w:val="29"/>
  </w:num>
  <w:num w:numId="24">
    <w:abstractNumId w:val="5"/>
  </w:num>
  <w:num w:numId="25">
    <w:abstractNumId w:val="6"/>
  </w:num>
  <w:num w:numId="26">
    <w:abstractNumId w:val="3"/>
  </w:num>
  <w:num w:numId="27">
    <w:abstractNumId w:val="21"/>
  </w:num>
  <w:num w:numId="28">
    <w:abstractNumId w:val="12"/>
  </w:num>
  <w:num w:numId="29">
    <w:abstractNumId w:val="16"/>
  </w:num>
  <w:num w:numId="30">
    <w:abstractNumId w:val="4"/>
  </w:num>
  <w:num w:numId="31">
    <w:abstractNumId w:val="13"/>
  </w:num>
  <w:num w:numId="32">
    <w:abstractNumId w:val="23"/>
  </w:num>
  <w:num w:numId="33">
    <w:abstractNumId w:val="34"/>
  </w:num>
  <w:num w:numId="34">
    <w:abstractNumId w:val="20"/>
  </w:num>
  <w:num w:numId="35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C35"/>
    <w:rsid w:val="00000196"/>
    <w:rsid w:val="0000034A"/>
    <w:rsid w:val="00000368"/>
    <w:rsid w:val="00000BD2"/>
    <w:rsid w:val="00000C48"/>
    <w:rsid w:val="00000FA5"/>
    <w:rsid w:val="00001670"/>
    <w:rsid w:val="00002F4B"/>
    <w:rsid w:val="000037D1"/>
    <w:rsid w:val="00003994"/>
    <w:rsid w:val="00003DD3"/>
    <w:rsid w:val="0000563F"/>
    <w:rsid w:val="00011B55"/>
    <w:rsid w:val="000121B3"/>
    <w:rsid w:val="00012912"/>
    <w:rsid w:val="00012D6E"/>
    <w:rsid w:val="000147C4"/>
    <w:rsid w:val="0001557B"/>
    <w:rsid w:val="00015940"/>
    <w:rsid w:val="00015F68"/>
    <w:rsid w:val="00020537"/>
    <w:rsid w:val="000205FF"/>
    <w:rsid w:val="0002088C"/>
    <w:rsid w:val="00021383"/>
    <w:rsid w:val="00022808"/>
    <w:rsid w:val="00024877"/>
    <w:rsid w:val="000253AA"/>
    <w:rsid w:val="00027555"/>
    <w:rsid w:val="00027A64"/>
    <w:rsid w:val="00030127"/>
    <w:rsid w:val="000302C0"/>
    <w:rsid w:val="0003081C"/>
    <w:rsid w:val="00031972"/>
    <w:rsid w:val="00032E1C"/>
    <w:rsid w:val="00033144"/>
    <w:rsid w:val="00033802"/>
    <w:rsid w:val="00033FE3"/>
    <w:rsid w:val="000344CA"/>
    <w:rsid w:val="00036C69"/>
    <w:rsid w:val="00037AD5"/>
    <w:rsid w:val="000406DB"/>
    <w:rsid w:val="00041533"/>
    <w:rsid w:val="0004205E"/>
    <w:rsid w:val="00043051"/>
    <w:rsid w:val="000433C1"/>
    <w:rsid w:val="00046DC4"/>
    <w:rsid w:val="00046F19"/>
    <w:rsid w:val="00046F8B"/>
    <w:rsid w:val="000518EF"/>
    <w:rsid w:val="00052C10"/>
    <w:rsid w:val="000534F6"/>
    <w:rsid w:val="00053EAA"/>
    <w:rsid w:val="00055326"/>
    <w:rsid w:val="00056F02"/>
    <w:rsid w:val="00057A54"/>
    <w:rsid w:val="00060C24"/>
    <w:rsid w:val="000611EE"/>
    <w:rsid w:val="000623F5"/>
    <w:rsid w:val="00063F51"/>
    <w:rsid w:val="00064315"/>
    <w:rsid w:val="00065AE1"/>
    <w:rsid w:val="00066B52"/>
    <w:rsid w:val="000678BF"/>
    <w:rsid w:val="00070177"/>
    <w:rsid w:val="00071B2C"/>
    <w:rsid w:val="00072DA3"/>
    <w:rsid w:val="00072E28"/>
    <w:rsid w:val="000732A7"/>
    <w:rsid w:val="000739A5"/>
    <w:rsid w:val="00074C3E"/>
    <w:rsid w:val="00075A1C"/>
    <w:rsid w:val="000763E9"/>
    <w:rsid w:val="00076D9D"/>
    <w:rsid w:val="00083697"/>
    <w:rsid w:val="000839B9"/>
    <w:rsid w:val="000843B0"/>
    <w:rsid w:val="0008512F"/>
    <w:rsid w:val="00085237"/>
    <w:rsid w:val="0008542A"/>
    <w:rsid w:val="000906B3"/>
    <w:rsid w:val="00093335"/>
    <w:rsid w:val="00094BD5"/>
    <w:rsid w:val="00094D10"/>
    <w:rsid w:val="000954B8"/>
    <w:rsid w:val="00096B93"/>
    <w:rsid w:val="000974B3"/>
    <w:rsid w:val="000A3DBA"/>
    <w:rsid w:val="000A4E2A"/>
    <w:rsid w:val="000A57EA"/>
    <w:rsid w:val="000A64EF"/>
    <w:rsid w:val="000A74F0"/>
    <w:rsid w:val="000A7663"/>
    <w:rsid w:val="000A7BC1"/>
    <w:rsid w:val="000B0116"/>
    <w:rsid w:val="000B016C"/>
    <w:rsid w:val="000B04BE"/>
    <w:rsid w:val="000B39A2"/>
    <w:rsid w:val="000B5518"/>
    <w:rsid w:val="000B6A91"/>
    <w:rsid w:val="000B76C0"/>
    <w:rsid w:val="000B7AF7"/>
    <w:rsid w:val="000C18C5"/>
    <w:rsid w:val="000C3D0B"/>
    <w:rsid w:val="000C4D05"/>
    <w:rsid w:val="000C708B"/>
    <w:rsid w:val="000C726C"/>
    <w:rsid w:val="000D03AC"/>
    <w:rsid w:val="000D0598"/>
    <w:rsid w:val="000D05FA"/>
    <w:rsid w:val="000D1F2B"/>
    <w:rsid w:val="000D33C5"/>
    <w:rsid w:val="000D36ED"/>
    <w:rsid w:val="000D41DA"/>
    <w:rsid w:val="000D4BCA"/>
    <w:rsid w:val="000D590B"/>
    <w:rsid w:val="000D698E"/>
    <w:rsid w:val="000D72B6"/>
    <w:rsid w:val="000E0FC3"/>
    <w:rsid w:val="000E1193"/>
    <w:rsid w:val="000E1AC3"/>
    <w:rsid w:val="000E30C9"/>
    <w:rsid w:val="000E4F87"/>
    <w:rsid w:val="000E5A3D"/>
    <w:rsid w:val="000E61C5"/>
    <w:rsid w:val="000E66DA"/>
    <w:rsid w:val="000E675F"/>
    <w:rsid w:val="000F448D"/>
    <w:rsid w:val="000F48FA"/>
    <w:rsid w:val="00100000"/>
    <w:rsid w:val="001037C8"/>
    <w:rsid w:val="00103FD7"/>
    <w:rsid w:val="001042F4"/>
    <w:rsid w:val="001054CD"/>
    <w:rsid w:val="00105F19"/>
    <w:rsid w:val="001116F2"/>
    <w:rsid w:val="00112A97"/>
    <w:rsid w:val="00113549"/>
    <w:rsid w:val="00114173"/>
    <w:rsid w:val="001141CF"/>
    <w:rsid w:val="00114D45"/>
    <w:rsid w:val="0011553E"/>
    <w:rsid w:val="00116061"/>
    <w:rsid w:val="001161E8"/>
    <w:rsid w:val="00120272"/>
    <w:rsid w:val="00120E1E"/>
    <w:rsid w:val="00120FD8"/>
    <w:rsid w:val="001213ED"/>
    <w:rsid w:val="001215E0"/>
    <w:rsid w:val="00121E42"/>
    <w:rsid w:val="0012300A"/>
    <w:rsid w:val="00123B1F"/>
    <w:rsid w:val="00124A69"/>
    <w:rsid w:val="00124FAF"/>
    <w:rsid w:val="00125B56"/>
    <w:rsid w:val="00127BF8"/>
    <w:rsid w:val="0013015D"/>
    <w:rsid w:val="001303FB"/>
    <w:rsid w:val="001308CD"/>
    <w:rsid w:val="00131521"/>
    <w:rsid w:val="00132027"/>
    <w:rsid w:val="00133D35"/>
    <w:rsid w:val="001341C3"/>
    <w:rsid w:val="00134234"/>
    <w:rsid w:val="00135503"/>
    <w:rsid w:val="00135822"/>
    <w:rsid w:val="00137808"/>
    <w:rsid w:val="001403B6"/>
    <w:rsid w:val="00140977"/>
    <w:rsid w:val="00140B6B"/>
    <w:rsid w:val="00141325"/>
    <w:rsid w:val="00141850"/>
    <w:rsid w:val="00141DE2"/>
    <w:rsid w:val="00143D33"/>
    <w:rsid w:val="00147E45"/>
    <w:rsid w:val="0015156D"/>
    <w:rsid w:val="0015240D"/>
    <w:rsid w:val="00154699"/>
    <w:rsid w:val="0015484A"/>
    <w:rsid w:val="00154FD5"/>
    <w:rsid w:val="00156DCD"/>
    <w:rsid w:val="001572CB"/>
    <w:rsid w:val="00160103"/>
    <w:rsid w:val="00160186"/>
    <w:rsid w:val="00160BB0"/>
    <w:rsid w:val="00160CC6"/>
    <w:rsid w:val="0016184F"/>
    <w:rsid w:val="001621A8"/>
    <w:rsid w:val="00163257"/>
    <w:rsid w:val="00163BC8"/>
    <w:rsid w:val="0016469F"/>
    <w:rsid w:val="001657C4"/>
    <w:rsid w:val="00166AC5"/>
    <w:rsid w:val="00166C19"/>
    <w:rsid w:val="00167C57"/>
    <w:rsid w:val="00170DA0"/>
    <w:rsid w:val="00171257"/>
    <w:rsid w:val="00171634"/>
    <w:rsid w:val="00172433"/>
    <w:rsid w:val="0017387A"/>
    <w:rsid w:val="00174019"/>
    <w:rsid w:val="001741FE"/>
    <w:rsid w:val="00176E09"/>
    <w:rsid w:val="0017710C"/>
    <w:rsid w:val="00177F80"/>
    <w:rsid w:val="00180447"/>
    <w:rsid w:val="0018062D"/>
    <w:rsid w:val="001816A5"/>
    <w:rsid w:val="00182D79"/>
    <w:rsid w:val="001838A1"/>
    <w:rsid w:val="00183AD8"/>
    <w:rsid w:val="00184C80"/>
    <w:rsid w:val="00186957"/>
    <w:rsid w:val="00186E91"/>
    <w:rsid w:val="0018709B"/>
    <w:rsid w:val="00187827"/>
    <w:rsid w:val="00187D08"/>
    <w:rsid w:val="00190739"/>
    <w:rsid w:val="0019247E"/>
    <w:rsid w:val="00192CEF"/>
    <w:rsid w:val="00192E90"/>
    <w:rsid w:val="00193872"/>
    <w:rsid w:val="001956B5"/>
    <w:rsid w:val="001956EF"/>
    <w:rsid w:val="00195C43"/>
    <w:rsid w:val="00196793"/>
    <w:rsid w:val="001969BD"/>
    <w:rsid w:val="00196BF2"/>
    <w:rsid w:val="001A08AF"/>
    <w:rsid w:val="001A0D04"/>
    <w:rsid w:val="001A10F7"/>
    <w:rsid w:val="001A19FC"/>
    <w:rsid w:val="001A1A55"/>
    <w:rsid w:val="001A2138"/>
    <w:rsid w:val="001A2ACF"/>
    <w:rsid w:val="001A352C"/>
    <w:rsid w:val="001A3AAB"/>
    <w:rsid w:val="001A49DF"/>
    <w:rsid w:val="001A6C52"/>
    <w:rsid w:val="001A7DC9"/>
    <w:rsid w:val="001A7FCD"/>
    <w:rsid w:val="001B0B56"/>
    <w:rsid w:val="001B2919"/>
    <w:rsid w:val="001B367A"/>
    <w:rsid w:val="001B5258"/>
    <w:rsid w:val="001B5625"/>
    <w:rsid w:val="001B585B"/>
    <w:rsid w:val="001B5B22"/>
    <w:rsid w:val="001B5F67"/>
    <w:rsid w:val="001B6795"/>
    <w:rsid w:val="001C16D6"/>
    <w:rsid w:val="001C3807"/>
    <w:rsid w:val="001C4E12"/>
    <w:rsid w:val="001C717C"/>
    <w:rsid w:val="001D206C"/>
    <w:rsid w:val="001D2634"/>
    <w:rsid w:val="001D2C55"/>
    <w:rsid w:val="001D337F"/>
    <w:rsid w:val="001D499D"/>
    <w:rsid w:val="001D5053"/>
    <w:rsid w:val="001D564A"/>
    <w:rsid w:val="001D792C"/>
    <w:rsid w:val="001E3EFF"/>
    <w:rsid w:val="001E7537"/>
    <w:rsid w:val="001F2E22"/>
    <w:rsid w:val="001F2F15"/>
    <w:rsid w:val="001F416D"/>
    <w:rsid w:val="001F4300"/>
    <w:rsid w:val="001F544B"/>
    <w:rsid w:val="001F558D"/>
    <w:rsid w:val="001F5967"/>
    <w:rsid w:val="001F5D1E"/>
    <w:rsid w:val="001F5FB9"/>
    <w:rsid w:val="001F641B"/>
    <w:rsid w:val="001F760F"/>
    <w:rsid w:val="001F7CC5"/>
    <w:rsid w:val="002015FA"/>
    <w:rsid w:val="00202146"/>
    <w:rsid w:val="0020249F"/>
    <w:rsid w:val="002115A9"/>
    <w:rsid w:val="002125E7"/>
    <w:rsid w:val="00213329"/>
    <w:rsid w:val="00215735"/>
    <w:rsid w:val="00215DEC"/>
    <w:rsid w:val="00215F46"/>
    <w:rsid w:val="00216D90"/>
    <w:rsid w:val="00216E9F"/>
    <w:rsid w:val="0022035C"/>
    <w:rsid w:val="0022055B"/>
    <w:rsid w:val="002226DA"/>
    <w:rsid w:val="0022428D"/>
    <w:rsid w:val="00224ED6"/>
    <w:rsid w:val="00225010"/>
    <w:rsid w:val="0022693F"/>
    <w:rsid w:val="0022727C"/>
    <w:rsid w:val="002311E6"/>
    <w:rsid w:val="00231F50"/>
    <w:rsid w:val="00232B8D"/>
    <w:rsid w:val="00234FEC"/>
    <w:rsid w:val="002352C3"/>
    <w:rsid w:val="00237BC9"/>
    <w:rsid w:val="00237FD7"/>
    <w:rsid w:val="00241303"/>
    <w:rsid w:val="002420C1"/>
    <w:rsid w:val="00242E7C"/>
    <w:rsid w:val="00242EEB"/>
    <w:rsid w:val="00243764"/>
    <w:rsid w:val="002438B9"/>
    <w:rsid w:val="002438CB"/>
    <w:rsid w:val="00244A47"/>
    <w:rsid w:val="00245F26"/>
    <w:rsid w:val="00246D1D"/>
    <w:rsid w:val="0024798A"/>
    <w:rsid w:val="002502EF"/>
    <w:rsid w:val="00255F77"/>
    <w:rsid w:val="00256216"/>
    <w:rsid w:val="00263495"/>
    <w:rsid w:val="0026454D"/>
    <w:rsid w:val="00264838"/>
    <w:rsid w:val="0026601F"/>
    <w:rsid w:val="00267B6B"/>
    <w:rsid w:val="00270301"/>
    <w:rsid w:val="002707C3"/>
    <w:rsid w:val="00270840"/>
    <w:rsid w:val="002713E0"/>
    <w:rsid w:val="002729ED"/>
    <w:rsid w:val="00272CDC"/>
    <w:rsid w:val="00272EAA"/>
    <w:rsid w:val="00275D85"/>
    <w:rsid w:val="002769C9"/>
    <w:rsid w:val="00277B44"/>
    <w:rsid w:val="002820B6"/>
    <w:rsid w:val="0028237F"/>
    <w:rsid w:val="002827E4"/>
    <w:rsid w:val="00282F35"/>
    <w:rsid w:val="0028350E"/>
    <w:rsid w:val="00284422"/>
    <w:rsid w:val="0028505F"/>
    <w:rsid w:val="00285623"/>
    <w:rsid w:val="00286A1B"/>
    <w:rsid w:val="0029056A"/>
    <w:rsid w:val="00290854"/>
    <w:rsid w:val="00290AFE"/>
    <w:rsid w:val="0029220F"/>
    <w:rsid w:val="002922B4"/>
    <w:rsid w:val="00292BA3"/>
    <w:rsid w:val="0029455D"/>
    <w:rsid w:val="00294D7F"/>
    <w:rsid w:val="00295257"/>
    <w:rsid w:val="00295B2D"/>
    <w:rsid w:val="00295F92"/>
    <w:rsid w:val="00297B49"/>
    <w:rsid w:val="002A156F"/>
    <w:rsid w:val="002A30F0"/>
    <w:rsid w:val="002A31B8"/>
    <w:rsid w:val="002A5E44"/>
    <w:rsid w:val="002A62D9"/>
    <w:rsid w:val="002B0411"/>
    <w:rsid w:val="002B1086"/>
    <w:rsid w:val="002B1B8B"/>
    <w:rsid w:val="002B2502"/>
    <w:rsid w:val="002B2E43"/>
    <w:rsid w:val="002B4447"/>
    <w:rsid w:val="002B5D99"/>
    <w:rsid w:val="002B607D"/>
    <w:rsid w:val="002B74AC"/>
    <w:rsid w:val="002B7500"/>
    <w:rsid w:val="002C03EF"/>
    <w:rsid w:val="002C131E"/>
    <w:rsid w:val="002C1362"/>
    <w:rsid w:val="002C26CB"/>
    <w:rsid w:val="002C26CD"/>
    <w:rsid w:val="002C5261"/>
    <w:rsid w:val="002D0300"/>
    <w:rsid w:val="002D231D"/>
    <w:rsid w:val="002D2FF5"/>
    <w:rsid w:val="002D3262"/>
    <w:rsid w:val="002D5096"/>
    <w:rsid w:val="002E0292"/>
    <w:rsid w:val="002E02F1"/>
    <w:rsid w:val="002E12AB"/>
    <w:rsid w:val="002E1637"/>
    <w:rsid w:val="002E19D1"/>
    <w:rsid w:val="002E249A"/>
    <w:rsid w:val="002E2DCC"/>
    <w:rsid w:val="002E4A3D"/>
    <w:rsid w:val="002E730F"/>
    <w:rsid w:val="002F1BCF"/>
    <w:rsid w:val="002F2527"/>
    <w:rsid w:val="002F4B05"/>
    <w:rsid w:val="00300359"/>
    <w:rsid w:val="00301497"/>
    <w:rsid w:val="0030173A"/>
    <w:rsid w:val="003023A6"/>
    <w:rsid w:val="003024B8"/>
    <w:rsid w:val="00302556"/>
    <w:rsid w:val="003028D0"/>
    <w:rsid w:val="00303328"/>
    <w:rsid w:val="003051D0"/>
    <w:rsid w:val="003116C6"/>
    <w:rsid w:val="00312D7C"/>
    <w:rsid w:val="00314B70"/>
    <w:rsid w:val="003159D2"/>
    <w:rsid w:val="003164A0"/>
    <w:rsid w:val="003169FD"/>
    <w:rsid w:val="00321106"/>
    <w:rsid w:val="003245B6"/>
    <w:rsid w:val="00325B0D"/>
    <w:rsid w:val="00326645"/>
    <w:rsid w:val="00326E6E"/>
    <w:rsid w:val="00327EFF"/>
    <w:rsid w:val="003301F0"/>
    <w:rsid w:val="00330270"/>
    <w:rsid w:val="003303DF"/>
    <w:rsid w:val="00332570"/>
    <w:rsid w:val="0033318B"/>
    <w:rsid w:val="003331A3"/>
    <w:rsid w:val="00333E6D"/>
    <w:rsid w:val="0033413B"/>
    <w:rsid w:val="00335CA9"/>
    <w:rsid w:val="00336994"/>
    <w:rsid w:val="00336AC3"/>
    <w:rsid w:val="003407DE"/>
    <w:rsid w:val="00341FD1"/>
    <w:rsid w:val="003428B7"/>
    <w:rsid w:val="0034461E"/>
    <w:rsid w:val="0034548E"/>
    <w:rsid w:val="003457C6"/>
    <w:rsid w:val="00346EC6"/>
    <w:rsid w:val="00350D62"/>
    <w:rsid w:val="00351C97"/>
    <w:rsid w:val="003528C0"/>
    <w:rsid w:val="00352F5B"/>
    <w:rsid w:val="00353D15"/>
    <w:rsid w:val="00354983"/>
    <w:rsid w:val="00355595"/>
    <w:rsid w:val="003561CE"/>
    <w:rsid w:val="003610DB"/>
    <w:rsid w:val="00361ABF"/>
    <w:rsid w:val="00363FA3"/>
    <w:rsid w:val="00364A73"/>
    <w:rsid w:val="00365267"/>
    <w:rsid w:val="003652CB"/>
    <w:rsid w:val="00365C72"/>
    <w:rsid w:val="00365F23"/>
    <w:rsid w:val="0036677F"/>
    <w:rsid w:val="00370720"/>
    <w:rsid w:val="003709EE"/>
    <w:rsid w:val="00370B0A"/>
    <w:rsid w:val="0037268E"/>
    <w:rsid w:val="003733B0"/>
    <w:rsid w:val="00374B89"/>
    <w:rsid w:val="003756D4"/>
    <w:rsid w:val="00375C71"/>
    <w:rsid w:val="00375E95"/>
    <w:rsid w:val="00376762"/>
    <w:rsid w:val="00381218"/>
    <w:rsid w:val="00381F39"/>
    <w:rsid w:val="00382DB3"/>
    <w:rsid w:val="00382EA6"/>
    <w:rsid w:val="00383C17"/>
    <w:rsid w:val="0038597B"/>
    <w:rsid w:val="00386338"/>
    <w:rsid w:val="003867FA"/>
    <w:rsid w:val="00387F50"/>
    <w:rsid w:val="003928FF"/>
    <w:rsid w:val="00392ABE"/>
    <w:rsid w:val="003932CE"/>
    <w:rsid w:val="00393AD4"/>
    <w:rsid w:val="00397470"/>
    <w:rsid w:val="003A2242"/>
    <w:rsid w:val="003A2919"/>
    <w:rsid w:val="003A2CD9"/>
    <w:rsid w:val="003A3340"/>
    <w:rsid w:val="003A3E9E"/>
    <w:rsid w:val="003A4424"/>
    <w:rsid w:val="003A4BBD"/>
    <w:rsid w:val="003A51A9"/>
    <w:rsid w:val="003A5B84"/>
    <w:rsid w:val="003A5DA0"/>
    <w:rsid w:val="003A6217"/>
    <w:rsid w:val="003B320D"/>
    <w:rsid w:val="003B6503"/>
    <w:rsid w:val="003C146B"/>
    <w:rsid w:val="003C190B"/>
    <w:rsid w:val="003C1E04"/>
    <w:rsid w:val="003C1E3E"/>
    <w:rsid w:val="003C1EF8"/>
    <w:rsid w:val="003C2A6D"/>
    <w:rsid w:val="003C2AB9"/>
    <w:rsid w:val="003C3FA3"/>
    <w:rsid w:val="003C4BFF"/>
    <w:rsid w:val="003D0780"/>
    <w:rsid w:val="003D0FFF"/>
    <w:rsid w:val="003D2945"/>
    <w:rsid w:val="003D2E19"/>
    <w:rsid w:val="003D2E8F"/>
    <w:rsid w:val="003D382E"/>
    <w:rsid w:val="003D7C8D"/>
    <w:rsid w:val="003E258F"/>
    <w:rsid w:val="003E35D9"/>
    <w:rsid w:val="003E43A0"/>
    <w:rsid w:val="003E6D75"/>
    <w:rsid w:val="003F0CAB"/>
    <w:rsid w:val="003F11B1"/>
    <w:rsid w:val="003F1646"/>
    <w:rsid w:val="003F2C77"/>
    <w:rsid w:val="003F3083"/>
    <w:rsid w:val="003F3999"/>
    <w:rsid w:val="003F47C8"/>
    <w:rsid w:val="003F5930"/>
    <w:rsid w:val="003F61F9"/>
    <w:rsid w:val="003F656D"/>
    <w:rsid w:val="003F6E96"/>
    <w:rsid w:val="00401844"/>
    <w:rsid w:val="0040409F"/>
    <w:rsid w:val="00404A6F"/>
    <w:rsid w:val="00405A06"/>
    <w:rsid w:val="00410FC2"/>
    <w:rsid w:val="004132B7"/>
    <w:rsid w:val="00413BD1"/>
    <w:rsid w:val="0041583F"/>
    <w:rsid w:val="0041613E"/>
    <w:rsid w:val="004162D6"/>
    <w:rsid w:val="00420EDB"/>
    <w:rsid w:val="00420F6B"/>
    <w:rsid w:val="00421884"/>
    <w:rsid w:val="00422CB7"/>
    <w:rsid w:val="00424D08"/>
    <w:rsid w:val="004259A9"/>
    <w:rsid w:val="00426065"/>
    <w:rsid w:val="00427418"/>
    <w:rsid w:val="00430C8D"/>
    <w:rsid w:val="004317EE"/>
    <w:rsid w:val="004318D6"/>
    <w:rsid w:val="00432A80"/>
    <w:rsid w:val="00432BD6"/>
    <w:rsid w:val="00434011"/>
    <w:rsid w:val="0043469C"/>
    <w:rsid w:val="00434EC2"/>
    <w:rsid w:val="00436CD6"/>
    <w:rsid w:val="00436F8E"/>
    <w:rsid w:val="0043783A"/>
    <w:rsid w:val="00441BF7"/>
    <w:rsid w:val="00445124"/>
    <w:rsid w:val="00445463"/>
    <w:rsid w:val="0044547B"/>
    <w:rsid w:val="0044599A"/>
    <w:rsid w:val="0044615D"/>
    <w:rsid w:val="00446622"/>
    <w:rsid w:val="00446E1A"/>
    <w:rsid w:val="004502BA"/>
    <w:rsid w:val="00450EF9"/>
    <w:rsid w:val="00451E9F"/>
    <w:rsid w:val="00452CE4"/>
    <w:rsid w:val="0045460C"/>
    <w:rsid w:val="004570E8"/>
    <w:rsid w:val="00460EF6"/>
    <w:rsid w:val="00462166"/>
    <w:rsid w:val="00463940"/>
    <w:rsid w:val="00465152"/>
    <w:rsid w:val="00470AE7"/>
    <w:rsid w:val="0047207C"/>
    <w:rsid w:val="00474005"/>
    <w:rsid w:val="004746D4"/>
    <w:rsid w:val="00475751"/>
    <w:rsid w:val="00477B2C"/>
    <w:rsid w:val="00480497"/>
    <w:rsid w:val="004816FF"/>
    <w:rsid w:val="00481F0D"/>
    <w:rsid w:val="00482052"/>
    <w:rsid w:val="004838E1"/>
    <w:rsid w:val="00483E8E"/>
    <w:rsid w:val="00484BCA"/>
    <w:rsid w:val="0048595A"/>
    <w:rsid w:val="00486505"/>
    <w:rsid w:val="004867FC"/>
    <w:rsid w:val="00486FDB"/>
    <w:rsid w:val="004875B0"/>
    <w:rsid w:val="0049134B"/>
    <w:rsid w:val="00492808"/>
    <w:rsid w:val="00495B82"/>
    <w:rsid w:val="004962E7"/>
    <w:rsid w:val="00496811"/>
    <w:rsid w:val="00497146"/>
    <w:rsid w:val="00497BCE"/>
    <w:rsid w:val="004A01DF"/>
    <w:rsid w:val="004A13FD"/>
    <w:rsid w:val="004A174C"/>
    <w:rsid w:val="004A3A21"/>
    <w:rsid w:val="004A4888"/>
    <w:rsid w:val="004A6760"/>
    <w:rsid w:val="004A6A41"/>
    <w:rsid w:val="004A7EEF"/>
    <w:rsid w:val="004B1492"/>
    <w:rsid w:val="004B3337"/>
    <w:rsid w:val="004B36A2"/>
    <w:rsid w:val="004B3CC9"/>
    <w:rsid w:val="004B46BA"/>
    <w:rsid w:val="004B5AE4"/>
    <w:rsid w:val="004C10E3"/>
    <w:rsid w:val="004C1D39"/>
    <w:rsid w:val="004C1DFC"/>
    <w:rsid w:val="004C1E41"/>
    <w:rsid w:val="004C28E8"/>
    <w:rsid w:val="004C5F57"/>
    <w:rsid w:val="004C608B"/>
    <w:rsid w:val="004D4A92"/>
    <w:rsid w:val="004D6DB7"/>
    <w:rsid w:val="004E12EB"/>
    <w:rsid w:val="004E6233"/>
    <w:rsid w:val="004E770B"/>
    <w:rsid w:val="004F064E"/>
    <w:rsid w:val="004F4086"/>
    <w:rsid w:val="004F41A0"/>
    <w:rsid w:val="004F4BF3"/>
    <w:rsid w:val="004F6018"/>
    <w:rsid w:val="004F73DD"/>
    <w:rsid w:val="004F75C8"/>
    <w:rsid w:val="005005B1"/>
    <w:rsid w:val="00501ED2"/>
    <w:rsid w:val="00502070"/>
    <w:rsid w:val="00503B61"/>
    <w:rsid w:val="0050460B"/>
    <w:rsid w:val="005058A8"/>
    <w:rsid w:val="0050666E"/>
    <w:rsid w:val="00507E94"/>
    <w:rsid w:val="0051038A"/>
    <w:rsid w:val="005111D2"/>
    <w:rsid w:val="00511473"/>
    <w:rsid w:val="00512481"/>
    <w:rsid w:val="0051301E"/>
    <w:rsid w:val="005130E5"/>
    <w:rsid w:val="0051459F"/>
    <w:rsid w:val="0051689B"/>
    <w:rsid w:val="00516B15"/>
    <w:rsid w:val="00517E6D"/>
    <w:rsid w:val="00520386"/>
    <w:rsid w:val="005203BA"/>
    <w:rsid w:val="00521F1F"/>
    <w:rsid w:val="00522D18"/>
    <w:rsid w:val="00522DAB"/>
    <w:rsid w:val="00523122"/>
    <w:rsid w:val="00523B27"/>
    <w:rsid w:val="00524469"/>
    <w:rsid w:val="00525151"/>
    <w:rsid w:val="00526838"/>
    <w:rsid w:val="00526985"/>
    <w:rsid w:val="00526C84"/>
    <w:rsid w:val="00526DEF"/>
    <w:rsid w:val="00530215"/>
    <w:rsid w:val="00530F14"/>
    <w:rsid w:val="00533748"/>
    <w:rsid w:val="00534CC6"/>
    <w:rsid w:val="0053549C"/>
    <w:rsid w:val="0053591A"/>
    <w:rsid w:val="00535DCF"/>
    <w:rsid w:val="00536A9C"/>
    <w:rsid w:val="0053754E"/>
    <w:rsid w:val="00540843"/>
    <w:rsid w:val="005414AD"/>
    <w:rsid w:val="0054277D"/>
    <w:rsid w:val="00543E8A"/>
    <w:rsid w:val="00544C83"/>
    <w:rsid w:val="005458C8"/>
    <w:rsid w:val="0054675B"/>
    <w:rsid w:val="00547078"/>
    <w:rsid w:val="00550E2C"/>
    <w:rsid w:val="0055426E"/>
    <w:rsid w:val="00557079"/>
    <w:rsid w:val="00557588"/>
    <w:rsid w:val="005618CA"/>
    <w:rsid w:val="0056313A"/>
    <w:rsid w:val="00564023"/>
    <w:rsid w:val="00565CE4"/>
    <w:rsid w:val="00566200"/>
    <w:rsid w:val="00566B52"/>
    <w:rsid w:val="00571647"/>
    <w:rsid w:val="00573DEC"/>
    <w:rsid w:val="00573E7A"/>
    <w:rsid w:val="00574A5C"/>
    <w:rsid w:val="00574C3C"/>
    <w:rsid w:val="00576418"/>
    <w:rsid w:val="00577628"/>
    <w:rsid w:val="0058089D"/>
    <w:rsid w:val="00581560"/>
    <w:rsid w:val="00583995"/>
    <w:rsid w:val="005841E2"/>
    <w:rsid w:val="00584848"/>
    <w:rsid w:val="00584C16"/>
    <w:rsid w:val="00585A62"/>
    <w:rsid w:val="00585B47"/>
    <w:rsid w:val="00585CC1"/>
    <w:rsid w:val="00585FF6"/>
    <w:rsid w:val="00586089"/>
    <w:rsid w:val="00586264"/>
    <w:rsid w:val="00587AB9"/>
    <w:rsid w:val="00590FE8"/>
    <w:rsid w:val="00591256"/>
    <w:rsid w:val="0059237E"/>
    <w:rsid w:val="00592898"/>
    <w:rsid w:val="0059295D"/>
    <w:rsid w:val="0059527E"/>
    <w:rsid w:val="00595B31"/>
    <w:rsid w:val="005A00B5"/>
    <w:rsid w:val="005A1C00"/>
    <w:rsid w:val="005A256A"/>
    <w:rsid w:val="005A2D5D"/>
    <w:rsid w:val="005A6447"/>
    <w:rsid w:val="005A68D4"/>
    <w:rsid w:val="005A6D73"/>
    <w:rsid w:val="005A6EFE"/>
    <w:rsid w:val="005B0819"/>
    <w:rsid w:val="005B4317"/>
    <w:rsid w:val="005B46F7"/>
    <w:rsid w:val="005B65C5"/>
    <w:rsid w:val="005B694E"/>
    <w:rsid w:val="005B6ED0"/>
    <w:rsid w:val="005B74ED"/>
    <w:rsid w:val="005B754A"/>
    <w:rsid w:val="005B77E6"/>
    <w:rsid w:val="005B786B"/>
    <w:rsid w:val="005C2CCC"/>
    <w:rsid w:val="005C372D"/>
    <w:rsid w:val="005C5811"/>
    <w:rsid w:val="005C61D8"/>
    <w:rsid w:val="005C6916"/>
    <w:rsid w:val="005C74B1"/>
    <w:rsid w:val="005C756B"/>
    <w:rsid w:val="005C7FC5"/>
    <w:rsid w:val="005D08D2"/>
    <w:rsid w:val="005D0B8F"/>
    <w:rsid w:val="005D0F62"/>
    <w:rsid w:val="005D13C3"/>
    <w:rsid w:val="005D1516"/>
    <w:rsid w:val="005D16F5"/>
    <w:rsid w:val="005D19F5"/>
    <w:rsid w:val="005D3F09"/>
    <w:rsid w:val="005D40DC"/>
    <w:rsid w:val="005D4ED7"/>
    <w:rsid w:val="005D5633"/>
    <w:rsid w:val="005D5D28"/>
    <w:rsid w:val="005D6698"/>
    <w:rsid w:val="005D7B14"/>
    <w:rsid w:val="005E0D09"/>
    <w:rsid w:val="005E2205"/>
    <w:rsid w:val="005E309A"/>
    <w:rsid w:val="005E3DBA"/>
    <w:rsid w:val="005E43E8"/>
    <w:rsid w:val="005E46FE"/>
    <w:rsid w:val="005E47FA"/>
    <w:rsid w:val="005E4CFE"/>
    <w:rsid w:val="005E5197"/>
    <w:rsid w:val="005E55D9"/>
    <w:rsid w:val="005E6DA2"/>
    <w:rsid w:val="005E74F3"/>
    <w:rsid w:val="005F0B32"/>
    <w:rsid w:val="005F0EB8"/>
    <w:rsid w:val="005F16A3"/>
    <w:rsid w:val="005F2BDC"/>
    <w:rsid w:val="005F2E3C"/>
    <w:rsid w:val="005F42E9"/>
    <w:rsid w:val="005F47D9"/>
    <w:rsid w:val="005F50CE"/>
    <w:rsid w:val="005F5C65"/>
    <w:rsid w:val="005F76EE"/>
    <w:rsid w:val="006061FF"/>
    <w:rsid w:val="006068E3"/>
    <w:rsid w:val="00606ADC"/>
    <w:rsid w:val="006111DF"/>
    <w:rsid w:val="0061532B"/>
    <w:rsid w:val="00620000"/>
    <w:rsid w:val="0062225A"/>
    <w:rsid w:val="006222CB"/>
    <w:rsid w:val="00623387"/>
    <w:rsid w:val="006233EF"/>
    <w:rsid w:val="00623E14"/>
    <w:rsid w:val="00624E42"/>
    <w:rsid w:val="00627212"/>
    <w:rsid w:val="00630FE2"/>
    <w:rsid w:val="00633C2A"/>
    <w:rsid w:val="0063500D"/>
    <w:rsid w:val="0063515B"/>
    <w:rsid w:val="00636608"/>
    <w:rsid w:val="00637D59"/>
    <w:rsid w:val="00640728"/>
    <w:rsid w:val="006429A8"/>
    <w:rsid w:val="00642B8A"/>
    <w:rsid w:val="00642BA9"/>
    <w:rsid w:val="0064380C"/>
    <w:rsid w:val="00643D0E"/>
    <w:rsid w:val="00643DD4"/>
    <w:rsid w:val="00645C16"/>
    <w:rsid w:val="00646894"/>
    <w:rsid w:val="00646A82"/>
    <w:rsid w:val="0064792B"/>
    <w:rsid w:val="0065050D"/>
    <w:rsid w:val="00650BD5"/>
    <w:rsid w:val="00650E43"/>
    <w:rsid w:val="00652D12"/>
    <w:rsid w:val="00653A18"/>
    <w:rsid w:val="00655014"/>
    <w:rsid w:val="00655717"/>
    <w:rsid w:val="00655A13"/>
    <w:rsid w:val="00655CE0"/>
    <w:rsid w:val="00657CA6"/>
    <w:rsid w:val="00660F7B"/>
    <w:rsid w:val="0066113F"/>
    <w:rsid w:val="0066199B"/>
    <w:rsid w:val="006634F6"/>
    <w:rsid w:val="00666750"/>
    <w:rsid w:val="006674C0"/>
    <w:rsid w:val="00667657"/>
    <w:rsid w:val="006703CE"/>
    <w:rsid w:val="00670431"/>
    <w:rsid w:val="006713DF"/>
    <w:rsid w:val="0067175D"/>
    <w:rsid w:val="00671995"/>
    <w:rsid w:val="00671E00"/>
    <w:rsid w:val="00672968"/>
    <w:rsid w:val="00674BCC"/>
    <w:rsid w:val="006754C1"/>
    <w:rsid w:val="0067592C"/>
    <w:rsid w:val="0067638F"/>
    <w:rsid w:val="006770C3"/>
    <w:rsid w:val="00677897"/>
    <w:rsid w:val="00677F37"/>
    <w:rsid w:val="00680299"/>
    <w:rsid w:val="00680C58"/>
    <w:rsid w:val="00680E14"/>
    <w:rsid w:val="006810AA"/>
    <w:rsid w:val="00681890"/>
    <w:rsid w:val="0068304E"/>
    <w:rsid w:val="00683B76"/>
    <w:rsid w:val="0068438B"/>
    <w:rsid w:val="00684E8E"/>
    <w:rsid w:val="00686609"/>
    <w:rsid w:val="006873E6"/>
    <w:rsid w:val="00687883"/>
    <w:rsid w:val="00687FA0"/>
    <w:rsid w:val="006906C1"/>
    <w:rsid w:val="00690BFE"/>
    <w:rsid w:val="00691F17"/>
    <w:rsid w:val="00692A5A"/>
    <w:rsid w:val="00692E13"/>
    <w:rsid w:val="00694875"/>
    <w:rsid w:val="00694EB9"/>
    <w:rsid w:val="00695229"/>
    <w:rsid w:val="0069731D"/>
    <w:rsid w:val="00697A6C"/>
    <w:rsid w:val="006A1BE5"/>
    <w:rsid w:val="006A4862"/>
    <w:rsid w:val="006A5B99"/>
    <w:rsid w:val="006A6A26"/>
    <w:rsid w:val="006A706D"/>
    <w:rsid w:val="006B0502"/>
    <w:rsid w:val="006B0E27"/>
    <w:rsid w:val="006B13E8"/>
    <w:rsid w:val="006B15CF"/>
    <w:rsid w:val="006B1B7A"/>
    <w:rsid w:val="006B3A81"/>
    <w:rsid w:val="006B3DF6"/>
    <w:rsid w:val="006B544E"/>
    <w:rsid w:val="006B5F88"/>
    <w:rsid w:val="006B68E2"/>
    <w:rsid w:val="006B6E07"/>
    <w:rsid w:val="006B7499"/>
    <w:rsid w:val="006B7E83"/>
    <w:rsid w:val="006C06F1"/>
    <w:rsid w:val="006C1457"/>
    <w:rsid w:val="006C181A"/>
    <w:rsid w:val="006C193D"/>
    <w:rsid w:val="006C1BD6"/>
    <w:rsid w:val="006C2286"/>
    <w:rsid w:val="006C287E"/>
    <w:rsid w:val="006C330C"/>
    <w:rsid w:val="006C3F8F"/>
    <w:rsid w:val="006C4759"/>
    <w:rsid w:val="006C6189"/>
    <w:rsid w:val="006C75A6"/>
    <w:rsid w:val="006C7832"/>
    <w:rsid w:val="006C790D"/>
    <w:rsid w:val="006D1C02"/>
    <w:rsid w:val="006D342C"/>
    <w:rsid w:val="006D3B82"/>
    <w:rsid w:val="006D4541"/>
    <w:rsid w:val="006D499D"/>
    <w:rsid w:val="006D4B32"/>
    <w:rsid w:val="006D5ADE"/>
    <w:rsid w:val="006D67E3"/>
    <w:rsid w:val="006D6A7B"/>
    <w:rsid w:val="006D7617"/>
    <w:rsid w:val="006D7B02"/>
    <w:rsid w:val="006D7E46"/>
    <w:rsid w:val="006E0690"/>
    <w:rsid w:val="006E463F"/>
    <w:rsid w:val="006E51D0"/>
    <w:rsid w:val="006E587A"/>
    <w:rsid w:val="006E61EA"/>
    <w:rsid w:val="006E64CC"/>
    <w:rsid w:val="006E797B"/>
    <w:rsid w:val="006E7A2E"/>
    <w:rsid w:val="006F202D"/>
    <w:rsid w:val="006F25F3"/>
    <w:rsid w:val="006F39C4"/>
    <w:rsid w:val="006F3DC2"/>
    <w:rsid w:val="006F4029"/>
    <w:rsid w:val="006F4DF5"/>
    <w:rsid w:val="006F609C"/>
    <w:rsid w:val="006F6B93"/>
    <w:rsid w:val="006F726E"/>
    <w:rsid w:val="006F7D50"/>
    <w:rsid w:val="007001A2"/>
    <w:rsid w:val="00700D38"/>
    <w:rsid w:val="007017EE"/>
    <w:rsid w:val="00701F36"/>
    <w:rsid w:val="00702881"/>
    <w:rsid w:val="00702F51"/>
    <w:rsid w:val="00704461"/>
    <w:rsid w:val="00704F75"/>
    <w:rsid w:val="00707B78"/>
    <w:rsid w:val="00710208"/>
    <w:rsid w:val="00710256"/>
    <w:rsid w:val="00710A13"/>
    <w:rsid w:val="007111DE"/>
    <w:rsid w:val="00712365"/>
    <w:rsid w:val="007125F6"/>
    <w:rsid w:val="00712AB7"/>
    <w:rsid w:val="00714988"/>
    <w:rsid w:val="00714D75"/>
    <w:rsid w:val="00716E6A"/>
    <w:rsid w:val="0072077B"/>
    <w:rsid w:val="0072173E"/>
    <w:rsid w:val="007217CF"/>
    <w:rsid w:val="00721D14"/>
    <w:rsid w:val="00724AD7"/>
    <w:rsid w:val="00727269"/>
    <w:rsid w:val="00731367"/>
    <w:rsid w:val="00731C4F"/>
    <w:rsid w:val="0073210B"/>
    <w:rsid w:val="00734D70"/>
    <w:rsid w:val="007414AA"/>
    <w:rsid w:val="00741817"/>
    <w:rsid w:val="007424EF"/>
    <w:rsid w:val="00742F95"/>
    <w:rsid w:val="0074333C"/>
    <w:rsid w:val="007444BA"/>
    <w:rsid w:val="00744517"/>
    <w:rsid w:val="00746E31"/>
    <w:rsid w:val="0074724C"/>
    <w:rsid w:val="007473F9"/>
    <w:rsid w:val="007475F4"/>
    <w:rsid w:val="007518B2"/>
    <w:rsid w:val="007519B8"/>
    <w:rsid w:val="00752148"/>
    <w:rsid w:val="0075287B"/>
    <w:rsid w:val="00754798"/>
    <w:rsid w:val="007557E2"/>
    <w:rsid w:val="00756D0A"/>
    <w:rsid w:val="007610B6"/>
    <w:rsid w:val="007621E6"/>
    <w:rsid w:val="0076288F"/>
    <w:rsid w:val="007631DE"/>
    <w:rsid w:val="007638F0"/>
    <w:rsid w:val="00763957"/>
    <w:rsid w:val="0076496B"/>
    <w:rsid w:val="00767216"/>
    <w:rsid w:val="00773004"/>
    <w:rsid w:val="0077532E"/>
    <w:rsid w:val="00775C50"/>
    <w:rsid w:val="00775C76"/>
    <w:rsid w:val="00775DBB"/>
    <w:rsid w:val="00780A71"/>
    <w:rsid w:val="00781224"/>
    <w:rsid w:val="00781EA5"/>
    <w:rsid w:val="00782645"/>
    <w:rsid w:val="00782F3F"/>
    <w:rsid w:val="00784329"/>
    <w:rsid w:val="0078671E"/>
    <w:rsid w:val="00786760"/>
    <w:rsid w:val="0079126C"/>
    <w:rsid w:val="00791C08"/>
    <w:rsid w:val="007932D6"/>
    <w:rsid w:val="00795F2D"/>
    <w:rsid w:val="00796840"/>
    <w:rsid w:val="00796B93"/>
    <w:rsid w:val="007971B6"/>
    <w:rsid w:val="007A16B5"/>
    <w:rsid w:val="007A1762"/>
    <w:rsid w:val="007A2D52"/>
    <w:rsid w:val="007A3EE0"/>
    <w:rsid w:val="007A4B62"/>
    <w:rsid w:val="007A5737"/>
    <w:rsid w:val="007A5A49"/>
    <w:rsid w:val="007A5E39"/>
    <w:rsid w:val="007A5E7F"/>
    <w:rsid w:val="007A700F"/>
    <w:rsid w:val="007A7103"/>
    <w:rsid w:val="007A7BC2"/>
    <w:rsid w:val="007B156F"/>
    <w:rsid w:val="007B17A4"/>
    <w:rsid w:val="007B3809"/>
    <w:rsid w:val="007B3DA5"/>
    <w:rsid w:val="007B5427"/>
    <w:rsid w:val="007B6C40"/>
    <w:rsid w:val="007B7707"/>
    <w:rsid w:val="007C0CEF"/>
    <w:rsid w:val="007C1AA4"/>
    <w:rsid w:val="007C1D8F"/>
    <w:rsid w:val="007C53FA"/>
    <w:rsid w:val="007C6E15"/>
    <w:rsid w:val="007D0150"/>
    <w:rsid w:val="007D0735"/>
    <w:rsid w:val="007D27CD"/>
    <w:rsid w:val="007D52EF"/>
    <w:rsid w:val="007D67DB"/>
    <w:rsid w:val="007E0881"/>
    <w:rsid w:val="007E13BB"/>
    <w:rsid w:val="007E2670"/>
    <w:rsid w:val="007E2BC1"/>
    <w:rsid w:val="007E3A6F"/>
    <w:rsid w:val="007E3CB9"/>
    <w:rsid w:val="007E562C"/>
    <w:rsid w:val="007F03BC"/>
    <w:rsid w:val="007F1357"/>
    <w:rsid w:val="007F1E32"/>
    <w:rsid w:val="007F1ECC"/>
    <w:rsid w:val="007F265F"/>
    <w:rsid w:val="007F2A52"/>
    <w:rsid w:val="007F36B7"/>
    <w:rsid w:val="007F3FC5"/>
    <w:rsid w:val="007F4222"/>
    <w:rsid w:val="007F52A7"/>
    <w:rsid w:val="007F52FD"/>
    <w:rsid w:val="00800317"/>
    <w:rsid w:val="00800659"/>
    <w:rsid w:val="008018AD"/>
    <w:rsid w:val="008030F2"/>
    <w:rsid w:val="008046F9"/>
    <w:rsid w:val="00804F12"/>
    <w:rsid w:val="0080534C"/>
    <w:rsid w:val="00806B8A"/>
    <w:rsid w:val="0080731F"/>
    <w:rsid w:val="0081147A"/>
    <w:rsid w:val="008127B0"/>
    <w:rsid w:val="00813721"/>
    <w:rsid w:val="00813B66"/>
    <w:rsid w:val="00813F87"/>
    <w:rsid w:val="00814478"/>
    <w:rsid w:val="00815079"/>
    <w:rsid w:val="00816C41"/>
    <w:rsid w:val="00816E0F"/>
    <w:rsid w:val="008177FD"/>
    <w:rsid w:val="00821526"/>
    <w:rsid w:val="008231EA"/>
    <w:rsid w:val="008235C1"/>
    <w:rsid w:val="008243A8"/>
    <w:rsid w:val="00824923"/>
    <w:rsid w:val="00826440"/>
    <w:rsid w:val="00826FDC"/>
    <w:rsid w:val="0083128A"/>
    <w:rsid w:val="00831D7F"/>
    <w:rsid w:val="00834698"/>
    <w:rsid w:val="0083551A"/>
    <w:rsid w:val="008361DC"/>
    <w:rsid w:val="0083636D"/>
    <w:rsid w:val="00836E9C"/>
    <w:rsid w:val="00837C35"/>
    <w:rsid w:val="00840990"/>
    <w:rsid w:val="008409EE"/>
    <w:rsid w:val="00840A97"/>
    <w:rsid w:val="00840EC1"/>
    <w:rsid w:val="008413E1"/>
    <w:rsid w:val="008415B4"/>
    <w:rsid w:val="00842566"/>
    <w:rsid w:val="00843ED9"/>
    <w:rsid w:val="0084640E"/>
    <w:rsid w:val="0084656F"/>
    <w:rsid w:val="00847292"/>
    <w:rsid w:val="008479EA"/>
    <w:rsid w:val="0085115D"/>
    <w:rsid w:val="008538CD"/>
    <w:rsid w:val="00854EDE"/>
    <w:rsid w:val="008551B5"/>
    <w:rsid w:val="00855208"/>
    <w:rsid w:val="00855BC0"/>
    <w:rsid w:val="00856F89"/>
    <w:rsid w:val="00857889"/>
    <w:rsid w:val="008579B0"/>
    <w:rsid w:val="008607CA"/>
    <w:rsid w:val="00860DA0"/>
    <w:rsid w:val="0086155A"/>
    <w:rsid w:val="0086201A"/>
    <w:rsid w:val="008631EB"/>
    <w:rsid w:val="0086324E"/>
    <w:rsid w:val="00864150"/>
    <w:rsid w:val="00864603"/>
    <w:rsid w:val="00864A6E"/>
    <w:rsid w:val="00864F5F"/>
    <w:rsid w:val="0087017E"/>
    <w:rsid w:val="008723BB"/>
    <w:rsid w:val="00872438"/>
    <w:rsid w:val="00872A5F"/>
    <w:rsid w:val="00873D7C"/>
    <w:rsid w:val="00875B95"/>
    <w:rsid w:val="00876156"/>
    <w:rsid w:val="00876C84"/>
    <w:rsid w:val="008774EC"/>
    <w:rsid w:val="00880ACA"/>
    <w:rsid w:val="00882B20"/>
    <w:rsid w:val="0088413E"/>
    <w:rsid w:val="00884364"/>
    <w:rsid w:val="008843BD"/>
    <w:rsid w:val="0088631B"/>
    <w:rsid w:val="00886DA6"/>
    <w:rsid w:val="008874A4"/>
    <w:rsid w:val="00887573"/>
    <w:rsid w:val="0088793D"/>
    <w:rsid w:val="0089066B"/>
    <w:rsid w:val="008915D2"/>
    <w:rsid w:val="008938C5"/>
    <w:rsid w:val="00893DFC"/>
    <w:rsid w:val="00893F40"/>
    <w:rsid w:val="00893FF2"/>
    <w:rsid w:val="00894CD7"/>
    <w:rsid w:val="00895C95"/>
    <w:rsid w:val="0089667F"/>
    <w:rsid w:val="00897E56"/>
    <w:rsid w:val="008A1CAB"/>
    <w:rsid w:val="008A2282"/>
    <w:rsid w:val="008A590E"/>
    <w:rsid w:val="008A5F56"/>
    <w:rsid w:val="008B0ACF"/>
    <w:rsid w:val="008B12E4"/>
    <w:rsid w:val="008B1629"/>
    <w:rsid w:val="008B1CC1"/>
    <w:rsid w:val="008B1E76"/>
    <w:rsid w:val="008B38BA"/>
    <w:rsid w:val="008B3FE2"/>
    <w:rsid w:val="008B42FE"/>
    <w:rsid w:val="008B4D71"/>
    <w:rsid w:val="008B4E63"/>
    <w:rsid w:val="008B4F54"/>
    <w:rsid w:val="008B5DAF"/>
    <w:rsid w:val="008B6AAC"/>
    <w:rsid w:val="008B73C8"/>
    <w:rsid w:val="008C0550"/>
    <w:rsid w:val="008C2B6B"/>
    <w:rsid w:val="008C5633"/>
    <w:rsid w:val="008C5671"/>
    <w:rsid w:val="008C6F65"/>
    <w:rsid w:val="008D33A7"/>
    <w:rsid w:val="008D48BB"/>
    <w:rsid w:val="008D529F"/>
    <w:rsid w:val="008D5C84"/>
    <w:rsid w:val="008D637B"/>
    <w:rsid w:val="008D7280"/>
    <w:rsid w:val="008E0340"/>
    <w:rsid w:val="008E37EB"/>
    <w:rsid w:val="008E6A1C"/>
    <w:rsid w:val="008E7AEC"/>
    <w:rsid w:val="008F0D5F"/>
    <w:rsid w:val="008F1061"/>
    <w:rsid w:val="008F324B"/>
    <w:rsid w:val="008F55D2"/>
    <w:rsid w:val="008F5B5D"/>
    <w:rsid w:val="00900A78"/>
    <w:rsid w:val="00901CB3"/>
    <w:rsid w:val="0090575F"/>
    <w:rsid w:val="00907CFD"/>
    <w:rsid w:val="00910000"/>
    <w:rsid w:val="00911B10"/>
    <w:rsid w:val="00912212"/>
    <w:rsid w:val="00912594"/>
    <w:rsid w:val="0091295F"/>
    <w:rsid w:val="00913506"/>
    <w:rsid w:val="0091445E"/>
    <w:rsid w:val="00915641"/>
    <w:rsid w:val="00917888"/>
    <w:rsid w:val="0092035C"/>
    <w:rsid w:val="00920C3A"/>
    <w:rsid w:val="00920F24"/>
    <w:rsid w:val="00921AEB"/>
    <w:rsid w:val="00921F43"/>
    <w:rsid w:val="00922D2D"/>
    <w:rsid w:val="00923168"/>
    <w:rsid w:val="009278A3"/>
    <w:rsid w:val="0093051E"/>
    <w:rsid w:val="009308E5"/>
    <w:rsid w:val="0093179B"/>
    <w:rsid w:val="00934532"/>
    <w:rsid w:val="00935A5C"/>
    <w:rsid w:val="009364E4"/>
    <w:rsid w:val="00936D6D"/>
    <w:rsid w:val="009371A1"/>
    <w:rsid w:val="0094000A"/>
    <w:rsid w:val="0094074C"/>
    <w:rsid w:val="009423B3"/>
    <w:rsid w:val="00942693"/>
    <w:rsid w:val="00942B5F"/>
    <w:rsid w:val="00942E1F"/>
    <w:rsid w:val="00944465"/>
    <w:rsid w:val="009448AC"/>
    <w:rsid w:val="00944B9B"/>
    <w:rsid w:val="00945B0B"/>
    <w:rsid w:val="009471D7"/>
    <w:rsid w:val="0095223D"/>
    <w:rsid w:val="009526A3"/>
    <w:rsid w:val="00952836"/>
    <w:rsid w:val="00953847"/>
    <w:rsid w:val="009538DD"/>
    <w:rsid w:val="00954991"/>
    <w:rsid w:val="00954A96"/>
    <w:rsid w:val="009566AB"/>
    <w:rsid w:val="00956D16"/>
    <w:rsid w:val="00960047"/>
    <w:rsid w:val="00960CE6"/>
    <w:rsid w:val="00961B04"/>
    <w:rsid w:val="009629B1"/>
    <w:rsid w:val="00962BC0"/>
    <w:rsid w:val="00962C13"/>
    <w:rsid w:val="00962F15"/>
    <w:rsid w:val="009637B9"/>
    <w:rsid w:val="00963865"/>
    <w:rsid w:val="00965F5C"/>
    <w:rsid w:val="0096703F"/>
    <w:rsid w:val="009675BD"/>
    <w:rsid w:val="00967F50"/>
    <w:rsid w:val="009709CF"/>
    <w:rsid w:val="00970DC0"/>
    <w:rsid w:val="0097197F"/>
    <w:rsid w:val="00973151"/>
    <w:rsid w:val="009758FA"/>
    <w:rsid w:val="00976B83"/>
    <w:rsid w:val="00976FB8"/>
    <w:rsid w:val="00977E6B"/>
    <w:rsid w:val="0098261D"/>
    <w:rsid w:val="00982751"/>
    <w:rsid w:val="00984C81"/>
    <w:rsid w:val="00987D27"/>
    <w:rsid w:val="00991A32"/>
    <w:rsid w:val="00992D9B"/>
    <w:rsid w:val="00993042"/>
    <w:rsid w:val="009931E9"/>
    <w:rsid w:val="00993B36"/>
    <w:rsid w:val="00995664"/>
    <w:rsid w:val="00997BB8"/>
    <w:rsid w:val="009A019F"/>
    <w:rsid w:val="009A4CE4"/>
    <w:rsid w:val="009A5418"/>
    <w:rsid w:val="009A5689"/>
    <w:rsid w:val="009A5966"/>
    <w:rsid w:val="009B1CD3"/>
    <w:rsid w:val="009B1F37"/>
    <w:rsid w:val="009B3AC3"/>
    <w:rsid w:val="009B4112"/>
    <w:rsid w:val="009B44D7"/>
    <w:rsid w:val="009B557E"/>
    <w:rsid w:val="009B55A3"/>
    <w:rsid w:val="009B57BE"/>
    <w:rsid w:val="009B62AB"/>
    <w:rsid w:val="009B6C7F"/>
    <w:rsid w:val="009B6F24"/>
    <w:rsid w:val="009B70D8"/>
    <w:rsid w:val="009C0241"/>
    <w:rsid w:val="009C126F"/>
    <w:rsid w:val="009C1920"/>
    <w:rsid w:val="009C1EFD"/>
    <w:rsid w:val="009C38F7"/>
    <w:rsid w:val="009C3CC1"/>
    <w:rsid w:val="009C44AA"/>
    <w:rsid w:val="009C590C"/>
    <w:rsid w:val="009C5E4F"/>
    <w:rsid w:val="009C75EA"/>
    <w:rsid w:val="009D2DC2"/>
    <w:rsid w:val="009D42E9"/>
    <w:rsid w:val="009D465C"/>
    <w:rsid w:val="009E091E"/>
    <w:rsid w:val="009E0A00"/>
    <w:rsid w:val="009E0F03"/>
    <w:rsid w:val="009E5A87"/>
    <w:rsid w:val="009E7D1B"/>
    <w:rsid w:val="009F64A1"/>
    <w:rsid w:val="009F66EC"/>
    <w:rsid w:val="009F68A8"/>
    <w:rsid w:val="009F6C7B"/>
    <w:rsid w:val="009F6DA9"/>
    <w:rsid w:val="009F736E"/>
    <w:rsid w:val="009F772E"/>
    <w:rsid w:val="009F77F4"/>
    <w:rsid w:val="009F7C32"/>
    <w:rsid w:val="00A00C93"/>
    <w:rsid w:val="00A01A5F"/>
    <w:rsid w:val="00A022BB"/>
    <w:rsid w:val="00A02360"/>
    <w:rsid w:val="00A027C1"/>
    <w:rsid w:val="00A0342F"/>
    <w:rsid w:val="00A037A1"/>
    <w:rsid w:val="00A0430E"/>
    <w:rsid w:val="00A0472B"/>
    <w:rsid w:val="00A04E2D"/>
    <w:rsid w:val="00A05315"/>
    <w:rsid w:val="00A058B9"/>
    <w:rsid w:val="00A05FC3"/>
    <w:rsid w:val="00A1064C"/>
    <w:rsid w:val="00A10BFE"/>
    <w:rsid w:val="00A12FA0"/>
    <w:rsid w:val="00A13047"/>
    <w:rsid w:val="00A131C9"/>
    <w:rsid w:val="00A15FAD"/>
    <w:rsid w:val="00A164B4"/>
    <w:rsid w:val="00A16D37"/>
    <w:rsid w:val="00A17791"/>
    <w:rsid w:val="00A17A46"/>
    <w:rsid w:val="00A17C1E"/>
    <w:rsid w:val="00A2170D"/>
    <w:rsid w:val="00A217F2"/>
    <w:rsid w:val="00A21EDC"/>
    <w:rsid w:val="00A237C2"/>
    <w:rsid w:val="00A23FC5"/>
    <w:rsid w:val="00A24A26"/>
    <w:rsid w:val="00A24BCF"/>
    <w:rsid w:val="00A25738"/>
    <w:rsid w:val="00A257A0"/>
    <w:rsid w:val="00A25ADD"/>
    <w:rsid w:val="00A27382"/>
    <w:rsid w:val="00A3027F"/>
    <w:rsid w:val="00A31AD7"/>
    <w:rsid w:val="00A328FC"/>
    <w:rsid w:val="00A34EA3"/>
    <w:rsid w:val="00A35137"/>
    <w:rsid w:val="00A35558"/>
    <w:rsid w:val="00A35BD3"/>
    <w:rsid w:val="00A36695"/>
    <w:rsid w:val="00A36BB5"/>
    <w:rsid w:val="00A37A5B"/>
    <w:rsid w:val="00A42676"/>
    <w:rsid w:val="00A43563"/>
    <w:rsid w:val="00A43599"/>
    <w:rsid w:val="00A435DB"/>
    <w:rsid w:val="00A43976"/>
    <w:rsid w:val="00A43A7B"/>
    <w:rsid w:val="00A44EAC"/>
    <w:rsid w:val="00A45A24"/>
    <w:rsid w:val="00A46E92"/>
    <w:rsid w:val="00A50022"/>
    <w:rsid w:val="00A504AD"/>
    <w:rsid w:val="00A517E0"/>
    <w:rsid w:val="00A528BF"/>
    <w:rsid w:val="00A52E89"/>
    <w:rsid w:val="00A569F7"/>
    <w:rsid w:val="00A57A11"/>
    <w:rsid w:val="00A600E9"/>
    <w:rsid w:val="00A606CB"/>
    <w:rsid w:val="00A610F7"/>
    <w:rsid w:val="00A62BED"/>
    <w:rsid w:val="00A63101"/>
    <w:rsid w:val="00A63E1A"/>
    <w:rsid w:val="00A63F78"/>
    <w:rsid w:val="00A64652"/>
    <w:rsid w:val="00A70620"/>
    <w:rsid w:val="00A70DF4"/>
    <w:rsid w:val="00A727CB"/>
    <w:rsid w:val="00A72BED"/>
    <w:rsid w:val="00A72E40"/>
    <w:rsid w:val="00A73063"/>
    <w:rsid w:val="00A741AE"/>
    <w:rsid w:val="00A74550"/>
    <w:rsid w:val="00A7637C"/>
    <w:rsid w:val="00A763D9"/>
    <w:rsid w:val="00A77350"/>
    <w:rsid w:val="00A80498"/>
    <w:rsid w:val="00A83963"/>
    <w:rsid w:val="00A844DC"/>
    <w:rsid w:val="00A86497"/>
    <w:rsid w:val="00A87594"/>
    <w:rsid w:val="00A91657"/>
    <w:rsid w:val="00A93FB5"/>
    <w:rsid w:val="00A94801"/>
    <w:rsid w:val="00A95677"/>
    <w:rsid w:val="00A960CB"/>
    <w:rsid w:val="00A96E7E"/>
    <w:rsid w:val="00A97A35"/>
    <w:rsid w:val="00AA4A98"/>
    <w:rsid w:val="00AA4ED7"/>
    <w:rsid w:val="00AA4F23"/>
    <w:rsid w:val="00AA5D5E"/>
    <w:rsid w:val="00AA64C3"/>
    <w:rsid w:val="00AA6C78"/>
    <w:rsid w:val="00AA73B0"/>
    <w:rsid w:val="00AB013B"/>
    <w:rsid w:val="00AB0A72"/>
    <w:rsid w:val="00AB1BC1"/>
    <w:rsid w:val="00AB257F"/>
    <w:rsid w:val="00AB3DD8"/>
    <w:rsid w:val="00AB5BC8"/>
    <w:rsid w:val="00AB6863"/>
    <w:rsid w:val="00AC002E"/>
    <w:rsid w:val="00AC0E9C"/>
    <w:rsid w:val="00AC166C"/>
    <w:rsid w:val="00AC2ED2"/>
    <w:rsid w:val="00AC2FCD"/>
    <w:rsid w:val="00AC362A"/>
    <w:rsid w:val="00AC43D3"/>
    <w:rsid w:val="00AC4751"/>
    <w:rsid w:val="00AC5A2B"/>
    <w:rsid w:val="00AC600B"/>
    <w:rsid w:val="00AC626C"/>
    <w:rsid w:val="00AC71CD"/>
    <w:rsid w:val="00AC7431"/>
    <w:rsid w:val="00AC7EBE"/>
    <w:rsid w:val="00AD04A4"/>
    <w:rsid w:val="00AD189D"/>
    <w:rsid w:val="00AD1AF0"/>
    <w:rsid w:val="00AD1DD2"/>
    <w:rsid w:val="00AD1F12"/>
    <w:rsid w:val="00AD26F8"/>
    <w:rsid w:val="00AD315C"/>
    <w:rsid w:val="00AD3D57"/>
    <w:rsid w:val="00AD53DC"/>
    <w:rsid w:val="00AD5983"/>
    <w:rsid w:val="00AE0030"/>
    <w:rsid w:val="00AE2397"/>
    <w:rsid w:val="00AE30F2"/>
    <w:rsid w:val="00AE5B73"/>
    <w:rsid w:val="00AE6F5D"/>
    <w:rsid w:val="00AE7CB2"/>
    <w:rsid w:val="00AF05CA"/>
    <w:rsid w:val="00AF1475"/>
    <w:rsid w:val="00AF17A5"/>
    <w:rsid w:val="00AF3985"/>
    <w:rsid w:val="00AF569D"/>
    <w:rsid w:val="00AF60E9"/>
    <w:rsid w:val="00AF6900"/>
    <w:rsid w:val="00AF6CD5"/>
    <w:rsid w:val="00AF72A2"/>
    <w:rsid w:val="00B00E0C"/>
    <w:rsid w:val="00B01AC2"/>
    <w:rsid w:val="00B02B71"/>
    <w:rsid w:val="00B02B9C"/>
    <w:rsid w:val="00B0310E"/>
    <w:rsid w:val="00B0321B"/>
    <w:rsid w:val="00B052F7"/>
    <w:rsid w:val="00B0568C"/>
    <w:rsid w:val="00B066B1"/>
    <w:rsid w:val="00B06FBC"/>
    <w:rsid w:val="00B11446"/>
    <w:rsid w:val="00B11DC8"/>
    <w:rsid w:val="00B144FB"/>
    <w:rsid w:val="00B147A9"/>
    <w:rsid w:val="00B14907"/>
    <w:rsid w:val="00B160A3"/>
    <w:rsid w:val="00B16416"/>
    <w:rsid w:val="00B213A3"/>
    <w:rsid w:val="00B21855"/>
    <w:rsid w:val="00B24A60"/>
    <w:rsid w:val="00B25694"/>
    <w:rsid w:val="00B25A45"/>
    <w:rsid w:val="00B2682B"/>
    <w:rsid w:val="00B26830"/>
    <w:rsid w:val="00B30FD9"/>
    <w:rsid w:val="00B32223"/>
    <w:rsid w:val="00B33134"/>
    <w:rsid w:val="00B33907"/>
    <w:rsid w:val="00B351D3"/>
    <w:rsid w:val="00B363DA"/>
    <w:rsid w:val="00B36431"/>
    <w:rsid w:val="00B3745E"/>
    <w:rsid w:val="00B37CC3"/>
    <w:rsid w:val="00B37E5A"/>
    <w:rsid w:val="00B40CA9"/>
    <w:rsid w:val="00B4173F"/>
    <w:rsid w:val="00B41BC6"/>
    <w:rsid w:val="00B41F95"/>
    <w:rsid w:val="00B425DC"/>
    <w:rsid w:val="00B43E4D"/>
    <w:rsid w:val="00B44036"/>
    <w:rsid w:val="00B45BCF"/>
    <w:rsid w:val="00B4619D"/>
    <w:rsid w:val="00B472C5"/>
    <w:rsid w:val="00B5015C"/>
    <w:rsid w:val="00B53875"/>
    <w:rsid w:val="00B53F39"/>
    <w:rsid w:val="00B5431C"/>
    <w:rsid w:val="00B57A19"/>
    <w:rsid w:val="00B60569"/>
    <w:rsid w:val="00B61A72"/>
    <w:rsid w:val="00B62FAC"/>
    <w:rsid w:val="00B63452"/>
    <w:rsid w:val="00B649B6"/>
    <w:rsid w:val="00B64DAF"/>
    <w:rsid w:val="00B650D7"/>
    <w:rsid w:val="00B66217"/>
    <w:rsid w:val="00B66E1C"/>
    <w:rsid w:val="00B67748"/>
    <w:rsid w:val="00B67877"/>
    <w:rsid w:val="00B70755"/>
    <w:rsid w:val="00B71516"/>
    <w:rsid w:val="00B725AD"/>
    <w:rsid w:val="00B73B26"/>
    <w:rsid w:val="00B76DFB"/>
    <w:rsid w:val="00B76F56"/>
    <w:rsid w:val="00B81F22"/>
    <w:rsid w:val="00B830D4"/>
    <w:rsid w:val="00B83C13"/>
    <w:rsid w:val="00B85D61"/>
    <w:rsid w:val="00B86470"/>
    <w:rsid w:val="00B9137A"/>
    <w:rsid w:val="00B91DDB"/>
    <w:rsid w:val="00B92DC4"/>
    <w:rsid w:val="00B94570"/>
    <w:rsid w:val="00B961AB"/>
    <w:rsid w:val="00B961CB"/>
    <w:rsid w:val="00BA0DE5"/>
    <w:rsid w:val="00BA3ACC"/>
    <w:rsid w:val="00BA516F"/>
    <w:rsid w:val="00BA5181"/>
    <w:rsid w:val="00BA60B2"/>
    <w:rsid w:val="00BB2016"/>
    <w:rsid w:val="00BB27CA"/>
    <w:rsid w:val="00BB4562"/>
    <w:rsid w:val="00BB5087"/>
    <w:rsid w:val="00BB5555"/>
    <w:rsid w:val="00BB71BD"/>
    <w:rsid w:val="00BB754A"/>
    <w:rsid w:val="00BB7EEA"/>
    <w:rsid w:val="00BC021C"/>
    <w:rsid w:val="00BC28F2"/>
    <w:rsid w:val="00BC3552"/>
    <w:rsid w:val="00BC42C5"/>
    <w:rsid w:val="00BC53F0"/>
    <w:rsid w:val="00BC600B"/>
    <w:rsid w:val="00BC6700"/>
    <w:rsid w:val="00BD0638"/>
    <w:rsid w:val="00BD29DA"/>
    <w:rsid w:val="00BD2DC8"/>
    <w:rsid w:val="00BD44FF"/>
    <w:rsid w:val="00BE1BF1"/>
    <w:rsid w:val="00BE1C3F"/>
    <w:rsid w:val="00BE30E4"/>
    <w:rsid w:val="00BE3371"/>
    <w:rsid w:val="00BE341F"/>
    <w:rsid w:val="00BE4391"/>
    <w:rsid w:val="00BE4526"/>
    <w:rsid w:val="00BE58EA"/>
    <w:rsid w:val="00BE75B6"/>
    <w:rsid w:val="00BF0BF8"/>
    <w:rsid w:val="00BF102E"/>
    <w:rsid w:val="00BF37B1"/>
    <w:rsid w:val="00BF579C"/>
    <w:rsid w:val="00BF71B1"/>
    <w:rsid w:val="00BF74DB"/>
    <w:rsid w:val="00C00478"/>
    <w:rsid w:val="00C03E4D"/>
    <w:rsid w:val="00C065B0"/>
    <w:rsid w:val="00C1052D"/>
    <w:rsid w:val="00C113E2"/>
    <w:rsid w:val="00C1145A"/>
    <w:rsid w:val="00C115B7"/>
    <w:rsid w:val="00C1199B"/>
    <w:rsid w:val="00C12DDA"/>
    <w:rsid w:val="00C13A2B"/>
    <w:rsid w:val="00C13E5C"/>
    <w:rsid w:val="00C14654"/>
    <w:rsid w:val="00C14979"/>
    <w:rsid w:val="00C14AC6"/>
    <w:rsid w:val="00C150C6"/>
    <w:rsid w:val="00C156DD"/>
    <w:rsid w:val="00C16409"/>
    <w:rsid w:val="00C16832"/>
    <w:rsid w:val="00C17651"/>
    <w:rsid w:val="00C206B2"/>
    <w:rsid w:val="00C20FEF"/>
    <w:rsid w:val="00C217DF"/>
    <w:rsid w:val="00C21E9C"/>
    <w:rsid w:val="00C23DA6"/>
    <w:rsid w:val="00C24A5C"/>
    <w:rsid w:val="00C24A82"/>
    <w:rsid w:val="00C27B4B"/>
    <w:rsid w:val="00C302F0"/>
    <w:rsid w:val="00C3405B"/>
    <w:rsid w:val="00C356F9"/>
    <w:rsid w:val="00C36200"/>
    <w:rsid w:val="00C370EB"/>
    <w:rsid w:val="00C3756D"/>
    <w:rsid w:val="00C37EA4"/>
    <w:rsid w:val="00C43AF9"/>
    <w:rsid w:val="00C4523E"/>
    <w:rsid w:val="00C45272"/>
    <w:rsid w:val="00C45F62"/>
    <w:rsid w:val="00C46965"/>
    <w:rsid w:val="00C46AEF"/>
    <w:rsid w:val="00C47BBD"/>
    <w:rsid w:val="00C51348"/>
    <w:rsid w:val="00C55A8A"/>
    <w:rsid w:val="00C55D83"/>
    <w:rsid w:val="00C5653F"/>
    <w:rsid w:val="00C60493"/>
    <w:rsid w:val="00C61B67"/>
    <w:rsid w:val="00C62EFB"/>
    <w:rsid w:val="00C639B7"/>
    <w:rsid w:val="00C64AC9"/>
    <w:rsid w:val="00C6717D"/>
    <w:rsid w:val="00C67A28"/>
    <w:rsid w:val="00C710D8"/>
    <w:rsid w:val="00C71218"/>
    <w:rsid w:val="00C72610"/>
    <w:rsid w:val="00C74322"/>
    <w:rsid w:val="00C75937"/>
    <w:rsid w:val="00C75F9C"/>
    <w:rsid w:val="00C80DA7"/>
    <w:rsid w:val="00C8173E"/>
    <w:rsid w:val="00C81D84"/>
    <w:rsid w:val="00C84AD8"/>
    <w:rsid w:val="00C84B24"/>
    <w:rsid w:val="00C852F4"/>
    <w:rsid w:val="00C856EB"/>
    <w:rsid w:val="00C85DA9"/>
    <w:rsid w:val="00C87E25"/>
    <w:rsid w:val="00C91AB4"/>
    <w:rsid w:val="00C940C0"/>
    <w:rsid w:val="00C9466A"/>
    <w:rsid w:val="00C96475"/>
    <w:rsid w:val="00CA15D5"/>
    <w:rsid w:val="00CA20D9"/>
    <w:rsid w:val="00CA2B9B"/>
    <w:rsid w:val="00CA3539"/>
    <w:rsid w:val="00CA3851"/>
    <w:rsid w:val="00CA4117"/>
    <w:rsid w:val="00CA41F7"/>
    <w:rsid w:val="00CA4E38"/>
    <w:rsid w:val="00CA53F5"/>
    <w:rsid w:val="00CA6888"/>
    <w:rsid w:val="00CA6D33"/>
    <w:rsid w:val="00CA6D89"/>
    <w:rsid w:val="00CA7BBA"/>
    <w:rsid w:val="00CB01EF"/>
    <w:rsid w:val="00CB0799"/>
    <w:rsid w:val="00CB1576"/>
    <w:rsid w:val="00CB1713"/>
    <w:rsid w:val="00CB3913"/>
    <w:rsid w:val="00CB4EFE"/>
    <w:rsid w:val="00CB5874"/>
    <w:rsid w:val="00CB5D46"/>
    <w:rsid w:val="00CB7131"/>
    <w:rsid w:val="00CB7708"/>
    <w:rsid w:val="00CB77FC"/>
    <w:rsid w:val="00CC02C0"/>
    <w:rsid w:val="00CC0331"/>
    <w:rsid w:val="00CC5D7D"/>
    <w:rsid w:val="00CC6A5B"/>
    <w:rsid w:val="00CC7671"/>
    <w:rsid w:val="00CD05C4"/>
    <w:rsid w:val="00CD1423"/>
    <w:rsid w:val="00CD3EA5"/>
    <w:rsid w:val="00CD4784"/>
    <w:rsid w:val="00CD486A"/>
    <w:rsid w:val="00CD4F75"/>
    <w:rsid w:val="00CD6917"/>
    <w:rsid w:val="00CD6B55"/>
    <w:rsid w:val="00CD7BB3"/>
    <w:rsid w:val="00CE71ED"/>
    <w:rsid w:val="00CE7CEC"/>
    <w:rsid w:val="00CF1DA6"/>
    <w:rsid w:val="00CF1DE1"/>
    <w:rsid w:val="00CF221B"/>
    <w:rsid w:val="00CF2489"/>
    <w:rsid w:val="00CF2845"/>
    <w:rsid w:val="00CF2AA1"/>
    <w:rsid w:val="00CF308A"/>
    <w:rsid w:val="00CF3BB6"/>
    <w:rsid w:val="00CF3EE3"/>
    <w:rsid w:val="00CF4161"/>
    <w:rsid w:val="00CF649F"/>
    <w:rsid w:val="00CF6EC4"/>
    <w:rsid w:val="00CF7297"/>
    <w:rsid w:val="00CF77E0"/>
    <w:rsid w:val="00D00679"/>
    <w:rsid w:val="00D02F18"/>
    <w:rsid w:val="00D04B26"/>
    <w:rsid w:val="00D05130"/>
    <w:rsid w:val="00D058A7"/>
    <w:rsid w:val="00D064E3"/>
    <w:rsid w:val="00D077E4"/>
    <w:rsid w:val="00D123E0"/>
    <w:rsid w:val="00D12A42"/>
    <w:rsid w:val="00D12C28"/>
    <w:rsid w:val="00D1300F"/>
    <w:rsid w:val="00D13E34"/>
    <w:rsid w:val="00D13FB0"/>
    <w:rsid w:val="00D14037"/>
    <w:rsid w:val="00D146FD"/>
    <w:rsid w:val="00D15FA8"/>
    <w:rsid w:val="00D16F26"/>
    <w:rsid w:val="00D216D2"/>
    <w:rsid w:val="00D21801"/>
    <w:rsid w:val="00D21B99"/>
    <w:rsid w:val="00D222A3"/>
    <w:rsid w:val="00D244AD"/>
    <w:rsid w:val="00D24DDC"/>
    <w:rsid w:val="00D26798"/>
    <w:rsid w:val="00D27E85"/>
    <w:rsid w:val="00D31F82"/>
    <w:rsid w:val="00D33316"/>
    <w:rsid w:val="00D36022"/>
    <w:rsid w:val="00D40346"/>
    <w:rsid w:val="00D41318"/>
    <w:rsid w:val="00D43241"/>
    <w:rsid w:val="00D43526"/>
    <w:rsid w:val="00D44BDB"/>
    <w:rsid w:val="00D461B6"/>
    <w:rsid w:val="00D50482"/>
    <w:rsid w:val="00D51126"/>
    <w:rsid w:val="00D51BE8"/>
    <w:rsid w:val="00D520D2"/>
    <w:rsid w:val="00D531E5"/>
    <w:rsid w:val="00D53F7E"/>
    <w:rsid w:val="00D5640C"/>
    <w:rsid w:val="00D57F3A"/>
    <w:rsid w:val="00D606BB"/>
    <w:rsid w:val="00D63FBC"/>
    <w:rsid w:val="00D66412"/>
    <w:rsid w:val="00D679FE"/>
    <w:rsid w:val="00D709F2"/>
    <w:rsid w:val="00D71464"/>
    <w:rsid w:val="00D7286F"/>
    <w:rsid w:val="00D72C96"/>
    <w:rsid w:val="00D7373E"/>
    <w:rsid w:val="00D77C74"/>
    <w:rsid w:val="00D77D28"/>
    <w:rsid w:val="00D81559"/>
    <w:rsid w:val="00D81CE2"/>
    <w:rsid w:val="00D82D09"/>
    <w:rsid w:val="00D8362E"/>
    <w:rsid w:val="00D8369A"/>
    <w:rsid w:val="00D83988"/>
    <w:rsid w:val="00D8596E"/>
    <w:rsid w:val="00D861B0"/>
    <w:rsid w:val="00D87A8E"/>
    <w:rsid w:val="00D90A11"/>
    <w:rsid w:val="00D90F68"/>
    <w:rsid w:val="00D9110F"/>
    <w:rsid w:val="00D91751"/>
    <w:rsid w:val="00D91974"/>
    <w:rsid w:val="00D926DB"/>
    <w:rsid w:val="00D930C3"/>
    <w:rsid w:val="00D94767"/>
    <w:rsid w:val="00D95D9C"/>
    <w:rsid w:val="00D96C36"/>
    <w:rsid w:val="00D978AA"/>
    <w:rsid w:val="00DA01CB"/>
    <w:rsid w:val="00DA0823"/>
    <w:rsid w:val="00DA0872"/>
    <w:rsid w:val="00DA23FA"/>
    <w:rsid w:val="00DA6344"/>
    <w:rsid w:val="00DB0C0D"/>
    <w:rsid w:val="00DB37DB"/>
    <w:rsid w:val="00DB3F64"/>
    <w:rsid w:val="00DB5036"/>
    <w:rsid w:val="00DB7A8B"/>
    <w:rsid w:val="00DC0189"/>
    <w:rsid w:val="00DC06BC"/>
    <w:rsid w:val="00DC4871"/>
    <w:rsid w:val="00DC5459"/>
    <w:rsid w:val="00DC7406"/>
    <w:rsid w:val="00DC7BD5"/>
    <w:rsid w:val="00DC7EFB"/>
    <w:rsid w:val="00DD0387"/>
    <w:rsid w:val="00DD21F5"/>
    <w:rsid w:val="00DD316D"/>
    <w:rsid w:val="00DD527E"/>
    <w:rsid w:val="00DE0B2A"/>
    <w:rsid w:val="00DE1985"/>
    <w:rsid w:val="00DE2644"/>
    <w:rsid w:val="00DE6BBA"/>
    <w:rsid w:val="00DE7319"/>
    <w:rsid w:val="00DF0A51"/>
    <w:rsid w:val="00DF0B0C"/>
    <w:rsid w:val="00DF0E1F"/>
    <w:rsid w:val="00DF1A40"/>
    <w:rsid w:val="00DF1BC9"/>
    <w:rsid w:val="00DF3609"/>
    <w:rsid w:val="00DF3EB1"/>
    <w:rsid w:val="00DF690B"/>
    <w:rsid w:val="00DF7975"/>
    <w:rsid w:val="00E00238"/>
    <w:rsid w:val="00E012C7"/>
    <w:rsid w:val="00E02C14"/>
    <w:rsid w:val="00E02D42"/>
    <w:rsid w:val="00E0435B"/>
    <w:rsid w:val="00E0494F"/>
    <w:rsid w:val="00E0737E"/>
    <w:rsid w:val="00E073FC"/>
    <w:rsid w:val="00E075A5"/>
    <w:rsid w:val="00E10377"/>
    <w:rsid w:val="00E11939"/>
    <w:rsid w:val="00E121AC"/>
    <w:rsid w:val="00E131E4"/>
    <w:rsid w:val="00E1341E"/>
    <w:rsid w:val="00E13BDB"/>
    <w:rsid w:val="00E140A0"/>
    <w:rsid w:val="00E1470D"/>
    <w:rsid w:val="00E169CA"/>
    <w:rsid w:val="00E16E3A"/>
    <w:rsid w:val="00E17DEA"/>
    <w:rsid w:val="00E20A35"/>
    <w:rsid w:val="00E21163"/>
    <w:rsid w:val="00E21B23"/>
    <w:rsid w:val="00E22324"/>
    <w:rsid w:val="00E23BF2"/>
    <w:rsid w:val="00E24BC6"/>
    <w:rsid w:val="00E25FA1"/>
    <w:rsid w:val="00E263A4"/>
    <w:rsid w:val="00E2767E"/>
    <w:rsid w:val="00E302A0"/>
    <w:rsid w:val="00E30C7B"/>
    <w:rsid w:val="00E33888"/>
    <w:rsid w:val="00E37CAD"/>
    <w:rsid w:val="00E41686"/>
    <w:rsid w:val="00E41953"/>
    <w:rsid w:val="00E41B4D"/>
    <w:rsid w:val="00E4234D"/>
    <w:rsid w:val="00E43BCF"/>
    <w:rsid w:val="00E457B5"/>
    <w:rsid w:val="00E4604E"/>
    <w:rsid w:val="00E46129"/>
    <w:rsid w:val="00E46C4F"/>
    <w:rsid w:val="00E50104"/>
    <w:rsid w:val="00E509BE"/>
    <w:rsid w:val="00E5405A"/>
    <w:rsid w:val="00E549DC"/>
    <w:rsid w:val="00E55040"/>
    <w:rsid w:val="00E55E45"/>
    <w:rsid w:val="00E56234"/>
    <w:rsid w:val="00E56CB0"/>
    <w:rsid w:val="00E57440"/>
    <w:rsid w:val="00E57E32"/>
    <w:rsid w:val="00E601CE"/>
    <w:rsid w:val="00E625C0"/>
    <w:rsid w:val="00E6262B"/>
    <w:rsid w:val="00E6356C"/>
    <w:rsid w:val="00E635C1"/>
    <w:rsid w:val="00E6670F"/>
    <w:rsid w:val="00E7116A"/>
    <w:rsid w:val="00E71296"/>
    <w:rsid w:val="00E72848"/>
    <w:rsid w:val="00E73856"/>
    <w:rsid w:val="00E73CAD"/>
    <w:rsid w:val="00E7450B"/>
    <w:rsid w:val="00E755AB"/>
    <w:rsid w:val="00E8078F"/>
    <w:rsid w:val="00E8147C"/>
    <w:rsid w:val="00E819ED"/>
    <w:rsid w:val="00E81B55"/>
    <w:rsid w:val="00E82572"/>
    <w:rsid w:val="00E841D5"/>
    <w:rsid w:val="00E8695A"/>
    <w:rsid w:val="00E90894"/>
    <w:rsid w:val="00E916DA"/>
    <w:rsid w:val="00E927B4"/>
    <w:rsid w:val="00E935F7"/>
    <w:rsid w:val="00E94215"/>
    <w:rsid w:val="00E9487F"/>
    <w:rsid w:val="00E952A7"/>
    <w:rsid w:val="00E95AD2"/>
    <w:rsid w:val="00E96CB0"/>
    <w:rsid w:val="00E96FE1"/>
    <w:rsid w:val="00EA07D5"/>
    <w:rsid w:val="00EA0D18"/>
    <w:rsid w:val="00EA1644"/>
    <w:rsid w:val="00EA2014"/>
    <w:rsid w:val="00EA2885"/>
    <w:rsid w:val="00EA28B8"/>
    <w:rsid w:val="00EA29FD"/>
    <w:rsid w:val="00EA5610"/>
    <w:rsid w:val="00EA5E9F"/>
    <w:rsid w:val="00EA61F4"/>
    <w:rsid w:val="00EA6F80"/>
    <w:rsid w:val="00EB20AE"/>
    <w:rsid w:val="00EB28BB"/>
    <w:rsid w:val="00EB4550"/>
    <w:rsid w:val="00EB47B1"/>
    <w:rsid w:val="00EB6AA6"/>
    <w:rsid w:val="00EB6B11"/>
    <w:rsid w:val="00EB7B9D"/>
    <w:rsid w:val="00EC16E4"/>
    <w:rsid w:val="00EC2B50"/>
    <w:rsid w:val="00EC2E7A"/>
    <w:rsid w:val="00EC32F5"/>
    <w:rsid w:val="00EC3581"/>
    <w:rsid w:val="00EC48D4"/>
    <w:rsid w:val="00EC5255"/>
    <w:rsid w:val="00EC614D"/>
    <w:rsid w:val="00EC6BA3"/>
    <w:rsid w:val="00EC7713"/>
    <w:rsid w:val="00EC7B9B"/>
    <w:rsid w:val="00ED1AD1"/>
    <w:rsid w:val="00ED2488"/>
    <w:rsid w:val="00ED347C"/>
    <w:rsid w:val="00ED41A0"/>
    <w:rsid w:val="00ED4781"/>
    <w:rsid w:val="00ED6001"/>
    <w:rsid w:val="00ED634E"/>
    <w:rsid w:val="00ED68FB"/>
    <w:rsid w:val="00EE1B95"/>
    <w:rsid w:val="00EE320F"/>
    <w:rsid w:val="00EE397A"/>
    <w:rsid w:val="00EE5B18"/>
    <w:rsid w:val="00EE5CAF"/>
    <w:rsid w:val="00EF095D"/>
    <w:rsid w:val="00EF2A0F"/>
    <w:rsid w:val="00EF3B6C"/>
    <w:rsid w:val="00EF44D5"/>
    <w:rsid w:val="00EF57C6"/>
    <w:rsid w:val="00EF5E2B"/>
    <w:rsid w:val="00EF6504"/>
    <w:rsid w:val="00EF6933"/>
    <w:rsid w:val="00EF6AA9"/>
    <w:rsid w:val="00F0196C"/>
    <w:rsid w:val="00F01E0B"/>
    <w:rsid w:val="00F058E6"/>
    <w:rsid w:val="00F06360"/>
    <w:rsid w:val="00F066E5"/>
    <w:rsid w:val="00F07177"/>
    <w:rsid w:val="00F108BF"/>
    <w:rsid w:val="00F1242C"/>
    <w:rsid w:val="00F14102"/>
    <w:rsid w:val="00F150E6"/>
    <w:rsid w:val="00F151C3"/>
    <w:rsid w:val="00F15251"/>
    <w:rsid w:val="00F16369"/>
    <w:rsid w:val="00F20912"/>
    <w:rsid w:val="00F21C3B"/>
    <w:rsid w:val="00F21D76"/>
    <w:rsid w:val="00F21F97"/>
    <w:rsid w:val="00F226BB"/>
    <w:rsid w:val="00F233A4"/>
    <w:rsid w:val="00F23F90"/>
    <w:rsid w:val="00F253C9"/>
    <w:rsid w:val="00F25F3F"/>
    <w:rsid w:val="00F26F5D"/>
    <w:rsid w:val="00F2740F"/>
    <w:rsid w:val="00F27557"/>
    <w:rsid w:val="00F27D96"/>
    <w:rsid w:val="00F323B4"/>
    <w:rsid w:val="00F33599"/>
    <w:rsid w:val="00F33DF9"/>
    <w:rsid w:val="00F366F9"/>
    <w:rsid w:val="00F3742C"/>
    <w:rsid w:val="00F4025E"/>
    <w:rsid w:val="00F41526"/>
    <w:rsid w:val="00F417CF"/>
    <w:rsid w:val="00F42F9D"/>
    <w:rsid w:val="00F43EF0"/>
    <w:rsid w:val="00F43FE1"/>
    <w:rsid w:val="00F44322"/>
    <w:rsid w:val="00F44BC6"/>
    <w:rsid w:val="00F4674C"/>
    <w:rsid w:val="00F469E7"/>
    <w:rsid w:val="00F47D71"/>
    <w:rsid w:val="00F522AA"/>
    <w:rsid w:val="00F528ED"/>
    <w:rsid w:val="00F52EC7"/>
    <w:rsid w:val="00F53772"/>
    <w:rsid w:val="00F53A01"/>
    <w:rsid w:val="00F546D8"/>
    <w:rsid w:val="00F5629D"/>
    <w:rsid w:val="00F5648A"/>
    <w:rsid w:val="00F61041"/>
    <w:rsid w:val="00F61E2B"/>
    <w:rsid w:val="00F61F97"/>
    <w:rsid w:val="00F62284"/>
    <w:rsid w:val="00F628F8"/>
    <w:rsid w:val="00F62B37"/>
    <w:rsid w:val="00F62C9A"/>
    <w:rsid w:val="00F64E68"/>
    <w:rsid w:val="00F652BF"/>
    <w:rsid w:val="00F65BAF"/>
    <w:rsid w:val="00F65CE5"/>
    <w:rsid w:val="00F66A44"/>
    <w:rsid w:val="00F6739F"/>
    <w:rsid w:val="00F70A83"/>
    <w:rsid w:val="00F714D5"/>
    <w:rsid w:val="00F72CAB"/>
    <w:rsid w:val="00F80910"/>
    <w:rsid w:val="00F809CB"/>
    <w:rsid w:val="00F81F32"/>
    <w:rsid w:val="00F822B5"/>
    <w:rsid w:val="00F85112"/>
    <w:rsid w:val="00F8611F"/>
    <w:rsid w:val="00F86928"/>
    <w:rsid w:val="00F86A8C"/>
    <w:rsid w:val="00F877F6"/>
    <w:rsid w:val="00F90D77"/>
    <w:rsid w:val="00F92499"/>
    <w:rsid w:val="00F940FD"/>
    <w:rsid w:val="00F96C19"/>
    <w:rsid w:val="00F96D8D"/>
    <w:rsid w:val="00F97054"/>
    <w:rsid w:val="00F9752A"/>
    <w:rsid w:val="00FA1C02"/>
    <w:rsid w:val="00FA1C72"/>
    <w:rsid w:val="00FA2851"/>
    <w:rsid w:val="00FA34F0"/>
    <w:rsid w:val="00FA4E36"/>
    <w:rsid w:val="00FA6275"/>
    <w:rsid w:val="00FA6D4E"/>
    <w:rsid w:val="00FB16F5"/>
    <w:rsid w:val="00FB1E7C"/>
    <w:rsid w:val="00FB32E0"/>
    <w:rsid w:val="00FB4BE6"/>
    <w:rsid w:val="00FB4DEF"/>
    <w:rsid w:val="00FB5651"/>
    <w:rsid w:val="00FC0171"/>
    <w:rsid w:val="00FC261E"/>
    <w:rsid w:val="00FC2D95"/>
    <w:rsid w:val="00FC3420"/>
    <w:rsid w:val="00FC4E7C"/>
    <w:rsid w:val="00FC61E7"/>
    <w:rsid w:val="00FC6818"/>
    <w:rsid w:val="00FC75D5"/>
    <w:rsid w:val="00FD100D"/>
    <w:rsid w:val="00FD4E8E"/>
    <w:rsid w:val="00FD5F75"/>
    <w:rsid w:val="00FD6183"/>
    <w:rsid w:val="00FD6472"/>
    <w:rsid w:val="00FD7039"/>
    <w:rsid w:val="00FD7F6A"/>
    <w:rsid w:val="00FE056B"/>
    <w:rsid w:val="00FE0F90"/>
    <w:rsid w:val="00FE10EE"/>
    <w:rsid w:val="00FE16EF"/>
    <w:rsid w:val="00FE2792"/>
    <w:rsid w:val="00FE3ECF"/>
    <w:rsid w:val="00FE4386"/>
    <w:rsid w:val="00FE5E62"/>
    <w:rsid w:val="00FE7BC7"/>
    <w:rsid w:val="00FE7DD8"/>
    <w:rsid w:val="00FE7E9C"/>
    <w:rsid w:val="00FF0139"/>
    <w:rsid w:val="00FF35DD"/>
    <w:rsid w:val="00FF4155"/>
    <w:rsid w:val="00FF6AEA"/>
    <w:rsid w:val="00FF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EBA6D8"/>
  <w15:docId w15:val="{C3C54A9D-2A1D-4461-8B17-3B3061CC9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DF4"/>
  </w:style>
  <w:style w:type="paragraph" w:styleId="Heading1">
    <w:name w:val="heading 1"/>
    <w:basedOn w:val="Normal"/>
    <w:next w:val="Normal"/>
    <w:link w:val="Heading1Char"/>
    <w:uiPriority w:val="9"/>
    <w:qFormat/>
    <w:rsid w:val="00A70DF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0DF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0DF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aliases w:val="Run-In"/>
    <w:basedOn w:val="Normal"/>
    <w:next w:val="Normal"/>
    <w:link w:val="Heading4Char"/>
    <w:uiPriority w:val="9"/>
    <w:unhideWhenUsed/>
    <w:qFormat/>
    <w:rsid w:val="00A70DF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0DF4"/>
    <w:pPr>
      <w:spacing w:after="0"/>
      <w:jc w:val="left"/>
      <w:outlineLvl w:val="4"/>
    </w:pPr>
    <w:rPr>
      <w:smallCaps/>
      <w:color w:val="764673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DF4"/>
    <w:pPr>
      <w:spacing w:after="0"/>
      <w:jc w:val="left"/>
      <w:outlineLvl w:val="5"/>
    </w:pPr>
    <w:rPr>
      <w:smallCaps/>
      <w:color w:val="9E5E9B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DF4"/>
    <w:pPr>
      <w:spacing w:after="0"/>
      <w:jc w:val="left"/>
      <w:outlineLvl w:val="6"/>
    </w:pPr>
    <w:rPr>
      <w:b/>
      <w:bCs/>
      <w:smallCaps/>
      <w:color w:val="9E5E9B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70DF4"/>
    <w:pPr>
      <w:spacing w:after="0"/>
      <w:jc w:val="left"/>
      <w:outlineLvl w:val="7"/>
    </w:pPr>
    <w:rPr>
      <w:b/>
      <w:bCs/>
      <w:i/>
      <w:iCs/>
      <w:smallCaps/>
      <w:color w:val="764673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0DF4"/>
    <w:pPr>
      <w:spacing w:after="0"/>
      <w:jc w:val="left"/>
      <w:outlineLvl w:val="8"/>
    </w:pPr>
    <w:rPr>
      <w:b/>
      <w:bCs/>
      <w:i/>
      <w:iCs/>
      <w:smallCaps/>
      <w:color w:val="4F2F4D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DF4"/>
    <w:rPr>
      <w:smallCaps/>
      <w:spacing w:val="5"/>
      <w:sz w:val="32"/>
      <w:szCs w:val="32"/>
    </w:rPr>
  </w:style>
  <w:style w:type="paragraph" w:styleId="NoSpacing">
    <w:name w:val="No Spacing"/>
    <w:uiPriority w:val="1"/>
    <w:qFormat/>
    <w:rsid w:val="00A70DF4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A70DF4"/>
    <w:pPr>
      <w:pBdr>
        <w:top w:val="single" w:sz="8" w:space="1" w:color="9E5E9B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0DF4"/>
    <w:rPr>
      <w:smallCaps/>
      <w:color w:val="262626" w:themeColor="text1" w:themeTint="D9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rsid w:val="006770C3"/>
    <w:pPr>
      <w:tabs>
        <w:tab w:val="center" w:pos="4320"/>
        <w:tab w:val="right" w:pos="8640"/>
      </w:tabs>
      <w:spacing w:after="0" w:line="240" w:lineRule="auto"/>
    </w:pPr>
    <w:rPr>
      <w:caps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6770C3"/>
    <w:rPr>
      <w:rFonts w:ascii="Gill Sans MT" w:hAnsi="Gill Sans MT" w:cs="GillSansMTStd-Book"/>
      <w:caps/>
      <w:color w:val="565A5C"/>
      <w:sz w:val="16"/>
      <w:szCs w:val="16"/>
    </w:rPr>
  </w:style>
  <w:style w:type="paragraph" w:styleId="Subtitle">
    <w:name w:val="Subtitle"/>
    <w:aliases w:val="Intro"/>
    <w:basedOn w:val="Normal"/>
    <w:next w:val="Normal"/>
    <w:link w:val="SubtitleChar"/>
    <w:uiPriority w:val="11"/>
    <w:qFormat/>
    <w:rsid w:val="00A70DF4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aliases w:val="Intro Char"/>
    <w:basedOn w:val="DefaultParagraphFont"/>
    <w:link w:val="Subtitle"/>
    <w:uiPriority w:val="11"/>
    <w:rsid w:val="00A70DF4"/>
    <w:rPr>
      <w:rFonts w:asciiTheme="majorHAnsi" w:eastAsiaTheme="majorEastAsia" w:hAnsiTheme="majorHAnsi" w:cstheme="majorBidi"/>
    </w:rPr>
  </w:style>
  <w:style w:type="paragraph" w:styleId="Header">
    <w:name w:val="header"/>
    <w:aliases w:val="HD,HD + Justified,Left:  0&quot;,Hanging:  0.5&quot;"/>
    <w:basedOn w:val="Normal"/>
    <w:link w:val="HeaderChar"/>
    <w:uiPriority w:val="99"/>
    <w:unhideWhenUsed/>
    <w:rsid w:val="000974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aliases w:val="HD Char,HD + Justified Char,Left:  0&quot; Char,Hanging:  0.5&quot; Char"/>
    <w:basedOn w:val="DefaultParagraphFont"/>
    <w:link w:val="Header"/>
    <w:uiPriority w:val="99"/>
    <w:rsid w:val="000974B3"/>
    <w:rPr>
      <w:rFonts w:ascii="Gill Sans MT" w:hAnsi="Gill Sans MT" w:cs="GillSansMTStd-Book"/>
      <w:color w:val="565A5C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A70DF4"/>
    <w:rPr>
      <w:smallCaps/>
      <w:spacing w:val="5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F546D8"/>
  </w:style>
  <w:style w:type="character" w:customStyle="1" w:styleId="Heading3Char">
    <w:name w:val="Heading 3 Char"/>
    <w:basedOn w:val="DefaultParagraphFont"/>
    <w:link w:val="Heading3"/>
    <w:uiPriority w:val="9"/>
    <w:rsid w:val="00A70DF4"/>
    <w:rPr>
      <w:smallCaps/>
      <w:spacing w:val="5"/>
      <w:sz w:val="24"/>
      <w:szCs w:val="24"/>
    </w:rPr>
  </w:style>
  <w:style w:type="character" w:customStyle="1" w:styleId="Heading4Char">
    <w:name w:val="Heading 4 Char"/>
    <w:aliases w:val="Run-In Char"/>
    <w:basedOn w:val="DefaultParagraphFont"/>
    <w:link w:val="Heading4"/>
    <w:uiPriority w:val="9"/>
    <w:rsid w:val="00A70DF4"/>
    <w:rPr>
      <w:i/>
      <w:iCs/>
      <w:smallCaps/>
      <w:spacing w:val="10"/>
      <w:sz w:val="22"/>
      <w:szCs w:val="22"/>
    </w:rPr>
  </w:style>
  <w:style w:type="paragraph" w:customStyle="1" w:styleId="Bullet1">
    <w:name w:val="Bullet 1"/>
    <w:basedOn w:val="Normal"/>
    <w:uiPriority w:val="2"/>
    <w:rsid w:val="00A25738"/>
  </w:style>
  <w:style w:type="paragraph" w:styleId="BalloonText">
    <w:name w:val="Balloon Text"/>
    <w:basedOn w:val="Normal"/>
    <w:link w:val="BalloonTextChar"/>
    <w:uiPriority w:val="99"/>
    <w:semiHidden/>
    <w:unhideWhenUsed/>
    <w:rsid w:val="00710A1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A13"/>
    <w:rPr>
      <w:rFonts w:ascii="Lucida Grande" w:hAnsi="Lucida Grande" w:cs="GillSansMTStd-Book"/>
      <w:color w:val="565A5C"/>
      <w:sz w:val="18"/>
      <w:szCs w:val="18"/>
    </w:rPr>
  </w:style>
  <w:style w:type="paragraph" w:customStyle="1" w:styleId="Bullet2">
    <w:name w:val="Bullet 2"/>
    <w:uiPriority w:val="2"/>
    <w:rsid w:val="00A25738"/>
    <w:pPr>
      <w:numPr>
        <w:numId w:val="1"/>
      </w:numPr>
      <w:spacing w:after="240" w:line="280" w:lineRule="atLeast"/>
      <w:ind w:left="548" w:hanging="274"/>
    </w:pPr>
    <w:rPr>
      <w:rFonts w:ascii="Gill Sans MT" w:hAnsi="Gill Sans MT" w:cs="GillSansMTStd-Book"/>
      <w:color w:val="7F7F7F" w:themeColor="text1" w:themeTint="80"/>
      <w:sz w:val="22"/>
      <w:szCs w:val="22"/>
    </w:rPr>
  </w:style>
  <w:style w:type="paragraph" w:customStyle="1" w:styleId="Right-Credit">
    <w:name w:val="Right-Credit"/>
    <w:basedOn w:val="Normal"/>
    <w:next w:val="Normal"/>
    <w:uiPriority w:val="99"/>
    <w:rsid w:val="00B00E0C"/>
    <w:pPr>
      <w:suppressAutoHyphens/>
      <w:spacing w:before="40" w:after="40" w:line="240" w:lineRule="auto"/>
      <w:jc w:val="right"/>
    </w:pPr>
    <w:rPr>
      <w:rFonts w:ascii="GillSansMTStd-Book" w:hAnsi="GillSansMTStd-Book"/>
      <w:caps/>
      <w:spacing w:val="1"/>
      <w:sz w:val="12"/>
      <w:szCs w:val="12"/>
    </w:rPr>
  </w:style>
  <w:style w:type="paragraph" w:customStyle="1" w:styleId="Instructions">
    <w:name w:val="Instructions"/>
    <w:next w:val="Normal"/>
    <w:uiPriority w:val="2"/>
    <w:rsid w:val="00781224"/>
    <w:pPr>
      <w:numPr>
        <w:numId w:val="2"/>
      </w:numPr>
      <w:spacing w:before="120" w:after="120"/>
      <w:ind w:left="180" w:hanging="180"/>
    </w:pPr>
    <w:rPr>
      <w:rFonts w:ascii="Gill Sans MT" w:hAnsi="Gill Sans MT" w:cs="GillSansMTStd-Book"/>
      <w:color w:val="404040" w:themeColor="text1" w:themeTint="BF"/>
      <w:szCs w:val="22"/>
    </w:rPr>
  </w:style>
  <w:style w:type="paragraph" w:styleId="List">
    <w:name w:val="List"/>
    <w:basedOn w:val="Normal"/>
    <w:uiPriority w:val="99"/>
    <w:semiHidden/>
    <w:unhideWhenUsed/>
    <w:rsid w:val="00CA41F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819ED"/>
    <w:pPr>
      <w:ind w:left="720" w:hanging="360"/>
      <w:contextualSpacing/>
    </w:pPr>
  </w:style>
  <w:style w:type="character" w:styleId="Hyperlink">
    <w:name w:val="Hyperlink"/>
    <w:basedOn w:val="DefaultParagraphFont"/>
    <w:uiPriority w:val="99"/>
    <w:unhideWhenUsed/>
    <w:rsid w:val="00D96C36"/>
    <w:rPr>
      <w:rFonts w:ascii="Gill Sans MT" w:hAnsi="Gill Sans MT"/>
      <w:b w:val="0"/>
      <w:i w:val="0"/>
      <w:color w:val="7F7F7F" w:themeColor="text1" w:themeTint="80"/>
      <w:sz w:val="2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6C36"/>
    <w:rPr>
      <w:rFonts w:ascii="Gill Sans MT" w:hAnsi="Gill Sans MT"/>
      <w:b w:val="0"/>
      <w:i w:val="0"/>
      <w:color w:val="7F7F7F" w:themeColor="text1" w:themeTint="80"/>
      <w:sz w:val="22"/>
      <w:u w:val="single"/>
    </w:rPr>
  </w:style>
  <w:style w:type="paragraph" w:customStyle="1" w:styleId="Left-Credit">
    <w:name w:val="Left-Credit"/>
    <w:basedOn w:val="Normal"/>
    <w:next w:val="Normal"/>
    <w:rsid w:val="00B00E0C"/>
    <w:pPr>
      <w:spacing w:before="40" w:after="40" w:line="240" w:lineRule="auto"/>
    </w:pPr>
    <w:rPr>
      <w:caps/>
      <w:noProof/>
      <w:sz w:val="12"/>
      <w:szCs w:val="12"/>
    </w:rPr>
  </w:style>
  <w:style w:type="paragraph" w:styleId="Quote">
    <w:name w:val="Quote"/>
    <w:basedOn w:val="Normal"/>
    <w:next w:val="Normal"/>
    <w:link w:val="QuoteChar"/>
    <w:uiPriority w:val="29"/>
    <w:qFormat/>
    <w:rsid w:val="00A70DF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70DF4"/>
    <w:rPr>
      <w:i/>
      <w:iCs/>
    </w:rPr>
  </w:style>
  <w:style w:type="paragraph" w:customStyle="1" w:styleId="In-LinePhoto">
    <w:name w:val="In-Line Photo"/>
    <w:next w:val="Left-Credit"/>
    <w:rsid w:val="00177F80"/>
    <w:pPr>
      <w:spacing w:before="480"/>
      <w:jc w:val="right"/>
    </w:pPr>
    <w:rPr>
      <w:rFonts w:ascii="Gill Sans MT" w:hAnsi="Gill Sans MT"/>
      <w:noProof/>
      <w:color w:val="7F7F7F" w:themeColor="text1" w:themeTint="80"/>
      <w:sz w:val="22"/>
    </w:rPr>
  </w:style>
  <w:style w:type="paragraph" w:customStyle="1" w:styleId="Photo">
    <w:name w:val="Photo"/>
    <w:uiPriority w:val="2"/>
    <w:rsid w:val="006F4DF5"/>
    <w:rPr>
      <w:rFonts w:ascii="Gill Sans MT" w:hAnsi="Gill Sans MT"/>
      <w:noProof/>
      <w:color w:val="7F7F7F" w:themeColor="text1" w:themeTint="80"/>
      <w:sz w:val="22"/>
    </w:rPr>
  </w:style>
  <w:style w:type="paragraph" w:customStyle="1" w:styleId="CaptionBox">
    <w:name w:val="Caption Box"/>
    <w:uiPriority w:val="2"/>
    <w:rsid w:val="002B7500"/>
    <w:pPr>
      <w:spacing w:before="120" w:after="120"/>
    </w:pPr>
    <w:rPr>
      <w:rFonts w:ascii="Gill Sans MT" w:hAnsi="Gill Sans MT" w:cs="GillSansMTStd-Book"/>
      <w:color w:val="7F7F7F" w:themeColor="text1" w:themeTint="80"/>
      <w:sz w:val="16"/>
      <w:szCs w:val="16"/>
    </w:rPr>
  </w:style>
  <w:style w:type="paragraph" w:styleId="NormalWeb">
    <w:name w:val="Normal (Web)"/>
    <w:basedOn w:val="Normal"/>
    <w:uiPriority w:val="99"/>
    <w:unhideWhenUsed/>
    <w:rsid w:val="004F60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70DF4"/>
    <w:pPr>
      <w:outlineLvl w:val="9"/>
    </w:pPr>
  </w:style>
  <w:style w:type="character" w:styleId="CommentReference">
    <w:name w:val="annotation reference"/>
    <w:basedOn w:val="DefaultParagraphFont"/>
    <w:uiPriority w:val="99"/>
    <w:unhideWhenUsed/>
    <w:rsid w:val="00B164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641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B16416"/>
    <w:rPr>
      <w:rFonts w:ascii="Gill Sans MT" w:hAnsi="Gill Sans MT" w:cs="GillSansMTStd-Book"/>
      <w:color w:val="7F7F7F" w:themeColor="text1" w:themeTint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64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6416"/>
    <w:rPr>
      <w:rFonts w:ascii="Gill Sans MT" w:hAnsi="Gill Sans MT" w:cs="GillSansMTStd-Book"/>
      <w:b/>
      <w:bCs/>
      <w:color w:val="7F7F7F" w:themeColor="text1" w:themeTint="80"/>
      <w:sz w:val="20"/>
      <w:szCs w:val="20"/>
    </w:rPr>
  </w:style>
  <w:style w:type="paragraph" w:customStyle="1" w:styleId="2">
    <w:name w:val="2"/>
    <w:basedOn w:val="Normal"/>
    <w:rsid w:val="00712AB7"/>
    <w:pPr>
      <w:keepNext/>
      <w:suppressAutoHyphens/>
      <w:spacing w:before="240" w:after="60" w:line="240" w:lineRule="auto"/>
      <w:outlineLvl w:val="0"/>
    </w:pPr>
    <w:rPr>
      <w:rFonts w:eastAsia="Times New Roman" w:cs="Gill Sans MT"/>
      <w:b/>
      <w:bCs/>
      <w:color w:val="002F6C"/>
      <w:kern w:val="32"/>
      <w:sz w:val="32"/>
      <w:szCs w:val="32"/>
    </w:rPr>
  </w:style>
  <w:style w:type="paragraph" w:styleId="ListParagraph">
    <w:name w:val="List Paragraph"/>
    <w:aliases w:val="Main numbered paragraph,REPORT Bullet"/>
    <w:basedOn w:val="Normal"/>
    <w:link w:val="ListParagraphChar"/>
    <w:uiPriority w:val="34"/>
    <w:qFormat/>
    <w:rsid w:val="002226DA"/>
    <w:pPr>
      <w:ind w:left="720"/>
      <w:contextualSpacing/>
    </w:pPr>
  </w:style>
  <w:style w:type="paragraph" w:customStyle="1" w:styleId="NaidaII">
    <w:name w:val="Naida II"/>
    <w:basedOn w:val="Normal"/>
    <w:uiPriority w:val="99"/>
    <w:rsid w:val="002226DA"/>
    <w:pPr>
      <w:keepNext/>
      <w:suppressAutoHyphens/>
      <w:spacing w:before="240" w:after="60" w:line="240" w:lineRule="auto"/>
      <w:outlineLvl w:val="2"/>
    </w:pPr>
    <w:rPr>
      <w:rFonts w:eastAsia="Times New Roman" w:cs="Gill Sans MT"/>
      <w:b/>
      <w:bCs/>
      <w:i/>
      <w:iCs/>
      <w:sz w:val="24"/>
      <w:szCs w:val="24"/>
    </w:rPr>
  </w:style>
  <w:style w:type="character" w:customStyle="1" w:styleId="ListParagraphChar">
    <w:name w:val="List Paragraph Char"/>
    <w:aliases w:val="Main numbered paragraph Char,REPORT Bullet Char"/>
    <w:link w:val="ListParagraph"/>
    <w:uiPriority w:val="34"/>
    <w:locked/>
    <w:rsid w:val="002226DA"/>
  </w:style>
  <w:style w:type="paragraph" w:customStyle="1" w:styleId="III">
    <w:name w:val="III"/>
    <w:basedOn w:val="Heading2"/>
    <w:uiPriority w:val="99"/>
    <w:rsid w:val="002226DA"/>
    <w:pPr>
      <w:keepNext/>
      <w:suppressAutoHyphens/>
      <w:spacing w:before="240" w:after="60"/>
    </w:pPr>
    <w:rPr>
      <w:rFonts w:eastAsia="Times New Roman" w:cs="Gill Sans MT"/>
      <w:caps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23387"/>
    <w:pPr>
      <w:tabs>
        <w:tab w:val="right" w:leader="dot" w:pos="9350"/>
      </w:tabs>
      <w:spacing w:after="0" w:line="259" w:lineRule="auto"/>
      <w:ind w:left="220"/>
    </w:pPr>
    <w:rPr>
      <w:rFonts w:cs="Times New Roman"/>
      <w:caps/>
      <w:noProof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EA5E9F"/>
    <w:pPr>
      <w:tabs>
        <w:tab w:val="left" w:pos="660"/>
        <w:tab w:val="right" w:leader="dot" w:pos="9350"/>
      </w:tabs>
      <w:spacing w:before="240" w:after="120" w:line="480" w:lineRule="auto"/>
    </w:pPr>
    <w:rPr>
      <w:rFonts w:cs="Times New Roman"/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24A69"/>
    <w:pPr>
      <w:spacing w:after="100" w:line="259" w:lineRule="auto"/>
      <w:ind w:left="440"/>
    </w:pPr>
    <w:rPr>
      <w:rFonts w:cs="Times New Roman"/>
    </w:rPr>
  </w:style>
  <w:style w:type="paragraph" w:customStyle="1" w:styleId="I">
    <w:name w:val="I"/>
    <w:basedOn w:val="Heading1"/>
    <w:uiPriority w:val="99"/>
    <w:rsid w:val="00C87E25"/>
    <w:pPr>
      <w:keepNext/>
      <w:suppressAutoHyphens/>
      <w:spacing w:before="240" w:after="60"/>
    </w:pPr>
    <w:rPr>
      <w:rFonts w:eastAsia="Times New Roman" w:cs="Gill Sans MT"/>
      <w:caps/>
      <w:color w:val="002A6C"/>
      <w:kern w:val="32"/>
    </w:rPr>
  </w:style>
  <w:style w:type="paragraph" w:customStyle="1" w:styleId="ColorfulList-Accent11">
    <w:name w:val="Colorful List - Accent 11"/>
    <w:basedOn w:val="Normal"/>
    <w:link w:val="ColorfulList-Accent1Char"/>
    <w:rsid w:val="00D43241"/>
    <w:pPr>
      <w:spacing w:after="160" w:line="259" w:lineRule="auto"/>
      <w:ind w:left="720"/>
    </w:pPr>
    <w:rPr>
      <w:rFonts w:ascii="Calibri" w:eastAsia="Times New Roman" w:hAnsi="Calibri" w:cs="Times New Roman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D43241"/>
    <w:rPr>
      <w:rFonts w:ascii="Calibri" w:eastAsia="Times New Roman" w:hAnsi="Calibri" w:cs="Times New Roman"/>
      <w:sz w:val="22"/>
      <w:szCs w:val="22"/>
    </w:rPr>
  </w:style>
  <w:style w:type="paragraph" w:customStyle="1" w:styleId="NaidaI">
    <w:name w:val="Naida I"/>
    <w:basedOn w:val="Normal"/>
    <w:uiPriority w:val="99"/>
    <w:rsid w:val="00D43241"/>
    <w:pPr>
      <w:numPr>
        <w:ilvl w:val="1"/>
        <w:numId w:val="3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TextChar1">
    <w:name w:val="Comment Text Char1"/>
    <w:uiPriority w:val="99"/>
    <w:locked/>
    <w:rsid w:val="000C3D0B"/>
    <w:rPr>
      <w:rFonts w:ascii="Gill Sans MT" w:eastAsia="Times New Roman" w:hAnsi="Gill Sans MT" w:cs="Gill Sans MT"/>
      <w:lang w:val="x-none" w:eastAsia="en-US"/>
    </w:rPr>
  </w:style>
  <w:style w:type="character" w:styleId="Strong">
    <w:name w:val="Strong"/>
    <w:uiPriority w:val="22"/>
    <w:qFormat/>
    <w:rsid w:val="00A70DF4"/>
    <w:rPr>
      <w:b/>
      <w:bCs/>
      <w:color w:val="9E5E9B" w:themeColor="accent6"/>
    </w:rPr>
  </w:style>
  <w:style w:type="paragraph" w:styleId="FootnoteText">
    <w:name w:val="footnote text"/>
    <w:basedOn w:val="Normal"/>
    <w:link w:val="FootnoteTextChar"/>
    <w:uiPriority w:val="99"/>
    <w:unhideWhenUsed/>
    <w:rsid w:val="00352F5B"/>
    <w:pPr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52F5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52F5B"/>
    <w:rPr>
      <w:vertAlign w:val="superscript"/>
    </w:rPr>
  </w:style>
  <w:style w:type="paragraph" w:styleId="Revision">
    <w:name w:val="Revision"/>
    <w:hidden/>
    <w:uiPriority w:val="99"/>
    <w:semiHidden/>
    <w:rsid w:val="00956D16"/>
    <w:rPr>
      <w:rFonts w:ascii="Gill Sans MT" w:hAnsi="Gill Sans MT" w:cs="GillSansMTStd-Book"/>
      <w:color w:val="7F7F7F" w:themeColor="text1" w:themeTint="80"/>
      <w:sz w:val="22"/>
      <w:szCs w:val="22"/>
    </w:rPr>
  </w:style>
  <w:style w:type="character" w:customStyle="1" w:styleId="il">
    <w:name w:val="il"/>
    <w:basedOn w:val="DefaultParagraphFont"/>
    <w:rsid w:val="00695229"/>
  </w:style>
  <w:style w:type="character" w:customStyle="1" w:styleId="apple-converted-space">
    <w:name w:val="apple-converted-space"/>
    <w:basedOn w:val="DefaultParagraphFont"/>
    <w:rsid w:val="00695229"/>
  </w:style>
  <w:style w:type="character" w:customStyle="1" w:styleId="Mention1">
    <w:name w:val="Mention1"/>
    <w:basedOn w:val="DefaultParagraphFont"/>
    <w:uiPriority w:val="99"/>
    <w:semiHidden/>
    <w:unhideWhenUsed/>
    <w:rsid w:val="00346EC6"/>
    <w:rPr>
      <w:color w:val="2B579A"/>
      <w:shd w:val="clear" w:color="auto" w:fill="E6E6E6"/>
    </w:rPr>
  </w:style>
  <w:style w:type="character" w:customStyle="1" w:styleId="Heading8Char">
    <w:name w:val="Heading 8 Char"/>
    <w:basedOn w:val="DefaultParagraphFont"/>
    <w:link w:val="Heading8"/>
    <w:uiPriority w:val="9"/>
    <w:rsid w:val="00A70DF4"/>
    <w:rPr>
      <w:b/>
      <w:bCs/>
      <w:i/>
      <w:iCs/>
      <w:smallCaps/>
      <w:color w:val="764673" w:themeColor="accent6" w:themeShade="BF"/>
    </w:rPr>
  </w:style>
  <w:style w:type="table" w:styleId="TableGrid">
    <w:name w:val="Table Grid"/>
    <w:basedOn w:val="TableNormal"/>
    <w:uiPriority w:val="59"/>
    <w:rsid w:val="0043783A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QSKIPTO">
    <w:name w:val="Q SKIP TO"/>
    <w:rsid w:val="0043783A"/>
    <w:rPr>
      <w:rFonts w:ascii="Palatino" w:eastAsia="Times New Roman" w:hAnsi="Palatino" w:cs="Times New Roman"/>
      <w:b/>
      <w:caps/>
      <w:sz w:val="16"/>
    </w:rPr>
  </w:style>
  <w:style w:type="paragraph" w:customStyle="1" w:styleId="pitanje1">
    <w:name w:val="pitanje1"/>
    <w:basedOn w:val="Normal"/>
    <w:rsid w:val="0043783A"/>
    <w:pPr>
      <w:spacing w:before="120" w:after="0" w:line="240" w:lineRule="auto"/>
    </w:pPr>
    <w:rPr>
      <w:rFonts w:ascii="Arial Narrow" w:eastAsia="MS Mincho" w:hAnsi="Arial Narrow" w:cs="Times New Roman"/>
    </w:rPr>
  </w:style>
  <w:style w:type="paragraph" w:customStyle="1" w:styleId="QQuestiontext">
    <w:name w:val="Q Question text"/>
    <w:rsid w:val="0043783A"/>
    <w:pPr>
      <w:ind w:left="720" w:hanging="720"/>
    </w:pPr>
    <w:rPr>
      <w:rFonts w:ascii="Times New Roman" w:eastAsia="Times New Roman" w:hAnsi="Times New Roman" w:cs="Times New Roman"/>
    </w:rPr>
  </w:style>
  <w:style w:type="paragraph" w:customStyle="1" w:styleId="Level1">
    <w:name w:val="Level 1"/>
    <w:basedOn w:val="Normal"/>
    <w:rsid w:val="0043783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Default">
    <w:name w:val="Default"/>
    <w:rsid w:val="0043783A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BodyTextIndent">
    <w:name w:val="Body Text Indent"/>
    <w:basedOn w:val="Normal"/>
    <w:link w:val="BodyTextIndentChar"/>
    <w:uiPriority w:val="99"/>
    <w:rsid w:val="0043783A"/>
    <w:pPr>
      <w:spacing w:after="120" w:line="240" w:lineRule="auto"/>
      <w:ind w:left="283"/>
    </w:pPr>
    <w:rPr>
      <w:rFonts w:ascii="Tahoma" w:eastAsia="Times New Roman" w:hAnsi="Tahoma" w:cs="Times New Roman"/>
      <w:lang w:val="el-GR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3783A"/>
    <w:rPr>
      <w:rFonts w:ascii="Tahoma" w:eastAsia="Times New Roman" w:hAnsi="Tahoma" w:cs="Times New Roman"/>
      <w:sz w:val="20"/>
      <w:szCs w:val="20"/>
      <w:lang w:val="el-GR"/>
    </w:rPr>
  </w:style>
  <w:style w:type="table" w:customStyle="1" w:styleId="Style1">
    <w:name w:val="Style1"/>
    <w:basedOn w:val="TableNormal"/>
    <w:uiPriority w:val="99"/>
    <w:rsid w:val="0043783A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2F2F2"/>
    </w:tcPr>
  </w:style>
  <w:style w:type="paragraph" w:styleId="EndnoteText">
    <w:name w:val="endnote text"/>
    <w:basedOn w:val="Normal"/>
    <w:link w:val="EndnoteTextChar"/>
    <w:uiPriority w:val="99"/>
    <w:semiHidden/>
    <w:unhideWhenUsed/>
    <w:rsid w:val="006703CE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03CE"/>
    <w:rPr>
      <w:rFonts w:ascii="Gill Sans MT" w:hAnsi="Gill Sans MT" w:cs="GillSansMTStd-Book"/>
      <w:color w:val="7F7F7F" w:themeColor="text1" w:themeTint="8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03CE"/>
    <w:rPr>
      <w:vertAlign w:val="superscript"/>
    </w:rPr>
  </w:style>
  <w:style w:type="numbering" w:customStyle="1" w:styleId="Style2">
    <w:name w:val="Style2"/>
    <w:uiPriority w:val="99"/>
    <w:rsid w:val="0041613E"/>
    <w:pPr>
      <w:numPr>
        <w:numId w:val="4"/>
      </w:numPr>
    </w:pPr>
  </w:style>
  <w:style w:type="numbering" w:customStyle="1" w:styleId="Style3">
    <w:name w:val="Style3"/>
    <w:uiPriority w:val="99"/>
    <w:rsid w:val="0041613E"/>
    <w:pPr>
      <w:numPr>
        <w:numId w:val="5"/>
      </w:numPr>
    </w:pPr>
  </w:style>
  <w:style w:type="numbering" w:customStyle="1" w:styleId="Style4">
    <w:name w:val="Style4"/>
    <w:uiPriority w:val="99"/>
    <w:rsid w:val="0041613E"/>
    <w:pPr>
      <w:numPr>
        <w:numId w:val="6"/>
      </w:numPr>
    </w:pPr>
  </w:style>
  <w:style w:type="table" w:customStyle="1" w:styleId="TableGrid1">
    <w:name w:val="Table Grid1"/>
    <w:basedOn w:val="TableNormal"/>
    <w:next w:val="TableGrid"/>
    <w:uiPriority w:val="59"/>
    <w:rsid w:val="00C1145A"/>
    <w:rPr>
      <w:rFonts w:ascii="Gill Sans MT" w:eastAsia="Calibri" w:hAnsi="Gill Sans MT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B66217"/>
    <w:pPr>
      <w:widowControl w:val="0"/>
      <w:spacing w:after="0" w:line="240" w:lineRule="auto"/>
    </w:pPr>
    <w:rPr>
      <w:rFonts w:eastAsiaTheme="minorHAnsi"/>
    </w:rPr>
  </w:style>
  <w:style w:type="character" w:styleId="Emphasis">
    <w:name w:val="Emphasis"/>
    <w:uiPriority w:val="20"/>
    <w:qFormat/>
    <w:rsid w:val="00A70DF4"/>
    <w:rPr>
      <w:b/>
      <w:bCs/>
      <w:i/>
      <w:iCs/>
      <w:spacing w:val="10"/>
    </w:rPr>
  </w:style>
  <w:style w:type="paragraph" w:customStyle="1" w:styleId="DecimalAligned">
    <w:name w:val="Decimal Aligned"/>
    <w:basedOn w:val="Normal"/>
    <w:uiPriority w:val="40"/>
    <w:rsid w:val="00F41526"/>
    <w:pPr>
      <w:tabs>
        <w:tab w:val="decimal" w:pos="360"/>
      </w:tabs>
    </w:pPr>
    <w:rPr>
      <w:rFonts w:cs="Times New Roman"/>
    </w:rPr>
  </w:style>
  <w:style w:type="table" w:styleId="MediumShading2-Accent5">
    <w:name w:val="Medium Shading 2 Accent 5"/>
    <w:basedOn w:val="TableNormal"/>
    <w:uiPriority w:val="64"/>
    <w:rsid w:val="00F41526"/>
    <w:rPr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84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84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84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28D0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A70DF4"/>
    <w:rPr>
      <w:b/>
      <w:bCs/>
      <w:caps/>
      <w:sz w:val="16"/>
      <w:szCs w:val="16"/>
    </w:rPr>
  </w:style>
  <w:style w:type="table" w:styleId="ListTable6Colorful-Accent2">
    <w:name w:val="List Table 6 Colorful Accent 2"/>
    <w:basedOn w:val="TableNormal"/>
    <w:uiPriority w:val="51"/>
    <w:rsid w:val="007A7103"/>
    <w:rPr>
      <w:rFonts w:ascii="Calibri" w:eastAsia="Times New Roman" w:hAnsi="Calibri" w:cs="Times New Roman"/>
    </w:rPr>
    <w:tblPr>
      <w:tblStyleRowBandSize w:val="1"/>
      <w:tblStyleColBandSize w:val="1"/>
      <w:tblInd w:w="0" w:type="nil"/>
      <w:tblBorders>
        <w:top w:val="single" w:sz="4" w:space="0" w:color="EA6312" w:themeColor="accent2"/>
        <w:bottom w:val="single" w:sz="4" w:space="0" w:color="EA631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631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631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  <w:style w:type="table" w:customStyle="1" w:styleId="TableGrid2">
    <w:name w:val="Table Grid2"/>
    <w:basedOn w:val="TableNormal"/>
    <w:next w:val="TableGrid"/>
    <w:uiPriority w:val="59"/>
    <w:rsid w:val="00160BB0"/>
    <w:rPr>
      <w:rFonts w:eastAsia="Calibri"/>
      <w:sz w:val="22"/>
      <w:szCs w:val="22"/>
      <w:lang w:val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FC0171"/>
    <w:pPr>
      <w:spacing w:after="0"/>
    </w:pPr>
  </w:style>
  <w:style w:type="table" w:styleId="GridTable5Dark-Accent2">
    <w:name w:val="Grid Table 5 Dark Accent 2"/>
    <w:basedOn w:val="TableNormal"/>
    <w:uiPriority w:val="50"/>
    <w:rsid w:val="00E302A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F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631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631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631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6312" w:themeFill="accent2"/>
      </w:tcPr>
    </w:tblStylePr>
    <w:tblStylePr w:type="band1Vert">
      <w:tblPr/>
      <w:tcPr>
        <w:shd w:val="clear" w:color="auto" w:fill="F7C09F" w:themeFill="accent2" w:themeFillTint="66"/>
      </w:tcPr>
    </w:tblStylePr>
    <w:tblStylePr w:type="band1Horz">
      <w:tblPr/>
      <w:tcPr>
        <w:shd w:val="clear" w:color="auto" w:fill="F7C09F" w:themeFill="accent2" w:themeFillTint="66"/>
      </w:tcPr>
    </w:tblStylePr>
  </w:style>
  <w:style w:type="table" w:styleId="ListTable7Colorful-Accent2">
    <w:name w:val="List Table 7 Colorful Accent 2"/>
    <w:basedOn w:val="TableNormal"/>
    <w:uiPriority w:val="52"/>
    <w:rsid w:val="00E302A0"/>
    <w:rPr>
      <w:color w:val="AF490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631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631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631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631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A70DF4"/>
    <w:rPr>
      <w:smallCaps/>
      <w:color w:val="764673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DF4"/>
    <w:rPr>
      <w:smallCaps/>
      <w:color w:val="9E5E9B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DF4"/>
    <w:rPr>
      <w:b/>
      <w:bCs/>
      <w:smallCaps/>
      <w:color w:val="9E5E9B" w:themeColor="accent6"/>
      <w:spacing w:val="1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0DF4"/>
    <w:rPr>
      <w:b/>
      <w:bCs/>
      <w:i/>
      <w:iCs/>
      <w:smallCaps/>
      <w:color w:val="4F2F4D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0DF4"/>
    <w:pPr>
      <w:pBdr>
        <w:top w:val="single" w:sz="8" w:space="1" w:color="9E5E9B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0DF4"/>
    <w:rPr>
      <w:b/>
      <w:bCs/>
      <w:i/>
      <w:iCs/>
    </w:rPr>
  </w:style>
  <w:style w:type="character" w:styleId="SubtleEmphasis">
    <w:name w:val="Subtle Emphasis"/>
    <w:uiPriority w:val="19"/>
    <w:qFormat/>
    <w:rsid w:val="00A70DF4"/>
    <w:rPr>
      <w:i/>
      <w:iCs/>
    </w:rPr>
  </w:style>
  <w:style w:type="character" w:styleId="IntenseEmphasis">
    <w:name w:val="Intense Emphasis"/>
    <w:uiPriority w:val="21"/>
    <w:qFormat/>
    <w:rsid w:val="00A70DF4"/>
    <w:rPr>
      <w:b/>
      <w:bCs/>
      <w:i/>
      <w:iCs/>
      <w:color w:val="9E5E9B" w:themeColor="accent6"/>
      <w:spacing w:val="10"/>
    </w:rPr>
  </w:style>
  <w:style w:type="character" w:styleId="SubtleReference">
    <w:name w:val="Subtle Reference"/>
    <w:uiPriority w:val="31"/>
    <w:qFormat/>
    <w:rsid w:val="00A70DF4"/>
    <w:rPr>
      <w:b/>
      <w:bCs/>
    </w:rPr>
  </w:style>
  <w:style w:type="character" w:styleId="IntenseReference">
    <w:name w:val="Intense Reference"/>
    <w:uiPriority w:val="32"/>
    <w:qFormat/>
    <w:rsid w:val="00A70DF4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A70DF4"/>
    <w:rPr>
      <w:rFonts w:asciiTheme="majorHAnsi" w:eastAsiaTheme="majorEastAsia" w:hAnsiTheme="majorHAnsi" w:cstheme="majorBidi"/>
      <w:i/>
      <w:iCs/>
      <w:sz w:val="20"/>
      <w:szCs w:val="20"/>
    </w:rPr>
  </w:style>
  <w:style w:type="table" w:styleId="PlainTable5">
    <w:name w:val="Plain Table 5"/>
    <w:basedOn w:val="TableNormal"/>
    <w:uiPriority w:val="99"/>
    <w:rsid w:val="00A70D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940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806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43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70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08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43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29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393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495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767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767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109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924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982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406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97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199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421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12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39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844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742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730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825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025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072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688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63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001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262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215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893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320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444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844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394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732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306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315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679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98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685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56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685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598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12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489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836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888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555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245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258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21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206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810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681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8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730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581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116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668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389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982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3551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982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7700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141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358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279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684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914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02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66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3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29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2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34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54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260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627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818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171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739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352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440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55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6012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71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90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331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463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30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084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065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397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390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191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214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132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263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366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504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41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062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04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597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65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035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169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148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36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59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304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66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811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14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048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339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379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93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497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404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287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13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658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8364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614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538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486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74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257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46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344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52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75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439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712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065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274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43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867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017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6062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743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930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651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194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4908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8171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577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39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61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235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450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628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0213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841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763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862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0085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822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840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049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713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896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1071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125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3298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322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387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5642">
          <w:marLeft w:val="446"/>
          <w:marRight w:val="0"/>
          <w:marTop w:val="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info@westport.b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carsimamovic\Downloads\USAID-FactSheet+Cover_Template%20(2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428C2CB345384F93CA0B9B0040AC52" ma:contentTypeVersion="4" ma:contentTypeDescription="Create a new document." ma:contentTypeScope="" ma:versionID="84c9c3fbdf471c4d54b49e68c3159143">
  <xsd:schema xmlns:xsd="http://www.w3.org/2001/XMLSchema" xmlns:xs="http://www.w3.org/2001/XMLSchema" xmlns:p="http://schemas.microsoft.com/office/2006/metadata/properties" xmlns:ns2="11193614-51d5-4f78-af3c-710382aa3c17" targetNamespace="http://schemas.microsoft.com/office/2006/metadata/properties" ma:root="true" ma:fieldsID="5f4a48a2957cd16863f439faed05d1e3" ns2:_="">
    <xsd:import namespace="11193614-51d5-4f78-af3c-710382aa3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3614-51d5-4f78-af3c-710382aa3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9AF956-5BF1-4440-BC1F-4F293D2F5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93614-51d5-4f78-af3c-710382aa3c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F01DCB-169C-4116-85E4-BA78589A37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85D613-2760-4047-9793-23592E98BB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4071AA-E6A0-43FA-BB5E-1FA08D5A3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USAID-FactSheet+Cover_Template (2)</Template>
  <TotalTime>308</TotalTime>
  <Pages>5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USAID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Mehinovic, Hamid GIZ BA</dc:creator>
  <cp:keywords/>
  <dc:description/>
  <cp:lastModifiedBy>USER</cp:lastModifiedBy>
  <cp:revision>10</cp:revision>
  <cp:lastPrinted>2018-01-05T16:05:00Z</cp:lastPrinted>
  <dcterms:created xsi:type="dcterms:W3CDTF">2020-10-12T14:27:00Z</dcterms:created>
  <dcterms:modified xsi:type="dcterms:W3CDTF">2021-01-12T09:29:00Z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  <property fmtid="{D5CDD505-2E9C-101B-9397-08002B2CF9AE}" pid="3" name="ContentTypeId">
    <vt:lpwstr>0x010100B0428C2CB345384F93CA0B9B0040AC52</vt:lpwstr>
  </property>
  <property fmtid="{D5CDD505-2E9C-101B-9397-08002B2CF9AE}" pid="4" name="Height">
    <vt:lpwstr/>
  </property>
  <property fmtid="{D5CDD505-2E9C-101B-9397-08002B2CF9AE}" pid="5" name="Metering Mode">
    <vt:lpwstr/>
  </property>
  <property fmtid="{D5CDD505-2E9C-101B-9397-08002B2CF9AE}" pid="6" name="File Version">
    <vt:lpwstr/>
  </property>
  <property fmtid="{D5CDD505-2E9C-101B-9397-08002B2CF9AE}" pid="7" name="File System Path">
    <vt:lpwstr/>
  </property>
  <property fmtid="{D5CDD505-2E9C-101B-9397-08002B2CF9AE}" pid="8" name="Last Printed">
    <vt:lpwstr/>
  </property>
  <property fmtid="{D5CDD505-2E9C-101B-9397-08002B2CF9AE}" pid="9" name="Program Name">
    <vt:lpwstr/>
  </property>
  <property fmtid="{D5CDD505-2E9C-101B-9397-08002B2CF9AE}" pid="10" name="Total Editing Time">
    <vt:lpwstr/>
  </property>
  <property fmtid="{D5CDD505-2E9C-101B-9397-08002B2CF9AE}" pid="11" name="Width">
    <vt:lpwstr/>
  </property>
  <property fmtid="{D5CDD505-2E9C-101B-9397-08002B2CF9AE}" pid="12" name="From Addresses">
    <vt:lpwstr/>
  </property>
  <property fmtid="{D5CDD505-2E9C-101B-9397-08002B2CF9AE}" pid="13" name="Link Target">
    <vt:lpwstr/>
  </property>
  <property fmtid="{D5CDD505-2E9C-101B-9397-08002B2CF9AE}" pid="14" name="Date Taken">
    <vt:lpwstr/>
  </property>
  <property fmtid="{D5CDD505-2E9C-101B-9397-08002B2CF9AE}" pid="15" name="Date Acquired">
    <vt:lpwstr/>
  </property>
  <property fmtid="{D5CDD505-2E9C-101B-9397-08002B2CF9AE}" pid="16" name="Filename">
    <vt:lpwstr/>
  </property>
  <property fmtid="{D5CDD505-2E9C-101B-9397-08002B2CF9AE}" pid="17" name="File Description">
    <vt:lpwstr/>
  </property>
  <property fmtid="{D5CDD505-2E9C-101B-9397-08002B2CF9AE}" pid="18" name="Bit Rate">
    <vt:lpwstr/>
  </property>
  <property fmtid="{D5CDD505-2E9C-101B-9397-08002B2CF9AE}" pid="19" name="Computer">
    <vt:lpwstr/>
  </property>
  <property fmtid="{D5CDD505-2E9C-101B-9397-08002B2CF9AE}" pid="20" name="Company">
    <vt:lpwstr/>
  </property>
  <property fmtid="{D5CDD505-2E9C-101B-9397-08002B2CF9AE}" pid="21" name="Word Count">
    <vt:lpwstr/>
  </property>
  <property fmtid="{D5CDD505-2E9C-101B-9397-08002B2CF9AE}" pid="22" name="Camera Maker">
    <vt:lpwstr/>
  </property>
  <property fmtid="{D5CDD505-2E9C-101B-9397-08002B2CF9AE}" pid="23" name="Flash Mode">
    <vt:lpwstr/>
  </property>
  <property fmtid="{D5CDD505-2E9C-101B-9397-08002B2CF9AE}" pid="24" name="Copyright">
    <vt:lpwstr/>
  </property>
  <property fmtid="{D5CDD505-2E9C-101B-9397-08002B2CF9AE}" pid="25" name="Category">
    <vt:lpwstr/>
  </property>
  <property fmtid="{D5CDD505-2E9C-101B-9397-08002B2CF9AE}" pid="26" name="To Addresses">
    <vt:lpwstr/>
  </property>
  <property fmtid="{D5CDD505-2E9C-101B-9397-08002B2CF9AE}" pid="27" name="Kind">
    <vt:lpwstr/>
  </property>
  <property fmtid="{D5CDD505-2E9C-101B-9397-08002B2CF9AE}" pid="28" name="Total Size">
    <vt:lpwstr/>
  </property>
  <property fmtid="{D5CDD505-2E9C-101B-9397-08002B2CF9AE}" pid="29" name="Program Mode">
    <vt:lpwstr/>
  </property>
  <property fmtid="{D5CDD505-2E9C-101B-9397-08002B2CF9AE}" pid="30" name="Space Free">
    <vt:lpwstr/>
  </property>
  <property fmtid="{D5CDD505-2E9C-101B-9397-08002B2CF9AE}" pid="31" name="Folder Path">
    <vt:lpwstr/>
  </property>
  <property fmtid="{D5CDD505-2E9C-101B-9397-08002B2CF9AE}" pid="32" name="Pages0">
    <vt:lpwstr/>
  </property>
  <property fmtid="{D5CDD505-2E9C-101B-9397-08002B2CF9AE}" pid="33" name="ISO Speed">
    <vt:lpwstr/>
  </property>
  <property fmtid="{D5CDD505-2E9C-101B-9397-08002B2CF9AE}" pid="34" name="Date Accessed">
    <vt:lpwstr/>
  </property>
  <property fmtid="{D5CDD505-2E9C-101B-9397-08002B2CF9AE}" pid="35" name="Folder">
    <vt:lpwstr/>
  </property>
  <property fmtid="{D5CDD505-2E9C-101B-9397-08002B2CF9AE}" pid="36" name="Slides0">
    <vt:lpwstr/>
  </property>
  <property fmtid="{D5CDD505-2E9C-101B-9397-08002B2CF9AE}" pid="37" name="Tags">
    <vt:lpwstr/>
  </property>
  <property fmtid="{D5CDD505-2E9C-101B-9397-08002B2CF9AE}" pid="38" name="Comments">
    <vt:lpwstr/>
  </property>
  <property fmtid="{D5CDD505-2E9C-101B-9397-08002B2CF9AE}" pid="39" name="Focal Length">
    <vt:lpwstr/>
  </property>
  <property fmtid="{D5CDD505-2E9C-101B-9397-08002B2CF9AE}" pid="40" name="Max Aperture">
    <vt:lpwstr/>
  </property>
  <property fmtid="{D5CDD505-2E9C-101B-9397-08002B2CF9AE}" pid="41" name="Exposure Program">
    <vt:lpwstr/>
  </property>
  <property fmtid="{D5CDD505-2E9C-101B-9397-08002B2CF9AE}" pid="42" name="Orientation">
    <vt:lpwstr/>
  </property>
  <property fmtid="{D5CDD505-2E9C-101B-9397-08002B2CF9AE}" pid="43" name="Saturation">
    <vt:lpwstr/>
  </property>
  <property fmtid="{D5CDD505-2E9C-101B-9397-08002B2CF9AE}" pid="44" name="Perceived Type">
    <vt:lpwstr/>
  </property>
  <property fmtid="{D5CDD505-2E9C-101B-9397-08002B2CF9AE}" pid="45" name="Folder Name">
    <vt:lpwstr/>
  </property>
  <property fmtid="{D5CDD505-2E9C-101B-9397-08002B2CF9AE}" pid="46" name="Horizontal Resolution">
    <vt:lpwstr/>
  </property>
  <property fmtid="{D5CDD505-2E9C-101B-9397-08002B2CF9AE}" pid="47" name="Has Attachments">
    <vt:lpwstr/>
  </property>
  <property fmtid="{D5CDD505-2E9C-101B-9397-08002B2CF9AE}" pid="48" name="Rating">
    <vt:lpwstr/>
  </property>
  <property fmtid="{D5CDD505-2E9C-101B-9397-08002B2CF9AE}" pid="49" name="Dimensions">
    <vt:lpwstr/>
  </property>
  <property fmtid="{D5CDD505-2E9C-101B-9397-08002B2CF9AE}" pid="50" name="Language">
    <vt:lpwstr/>
  </property>
  <property fmtid="{D5CDD505-2E9C-101B-9397-08002B2CF9AE}" pid="51" name="Year">
    <vt:lpwstr/>
  </property>
  <property fmtid="{D5CDD505-2E9C-101B-9397-08002B2CF9AE}" pid="52" name="Date Received">
    <vt:lpwstr/>
  </property>
  <property fmtid="{D5CDD505-2E9C-101B-9397-08002B2CF9AE}" pid="53" name="Space Used">
    <vt:lpwstr/>
  </property>
  <property fmtid="{D5CDD505-2E9C-101B-9397-08002B2CF9AE}" pid="54" name="File Author">
    <vt:lpwstr/>
  </property>
  <property fmtid="{D5CDD505-2E9C-101B-9397-08002B2CF9AE}" pid="55" name="EXIF Version">
    <vt:lpwstr/>
  </property>
  <property fmtid="{D5CDD505-2E9C-101B-9397-08002B2CF9AE}" pid="56" name="Date Sent">
    <vt:lpwstr/>
  </property>
  <property fmtid="{D5CDD505-2E9C-101B-9397-08002B2CF9AE}" pid="57" name="Item Type">
    <vt:lpwstr/>
  </property>
  <property fmtid="{D5CDD505-2E9C-101B-9397-08002B2CF9AE}" pid="58" name="Bit Depth">
    <vt:lpwstr/>
  </property>
  <property fmtid="{D5CDD505-2E9C-101B-9397-08002B2CF9AE}" pid="59" name="35mm Focal Length">
    <vt:lpwstr/>
  </property>
  <property fmtid="{D5CDD505-2E9C-101B-9397-08002B2CF9AE}" pid="60" name="Light Source">
    <vt:lpwstr/>
  </property>
  <property fmtid="{D5CDD505-2E9C-101B-9397-08002B2CF9AE}" pid="61" name="Camera Model">
    <vt:lpwstr/>
  </property>
  <property fmtid="{D5CDD505-2E9C-101B-9397-08002B2CF9AE}" pid="62" name="Exposure Bias">
    <vt:lpwstr/>
  </property>
  <property fmtid="{D5CDD505-2E9C-101B-9397-08002B2CF9AE}" pid="63" name="Encoded By">
    <vt:lpwstr/>
  </property>
  <property fmtid="{D5CDD505-2E9C-101B-9397-08002B2CF9AE}" pid="64" name="Link Status">
    <vt:lpwstr/>
  </property>
  <property fmtid="{D5CDD505-2E9C-101B-9397-08002B2CF9AE}" pid="65" name="Content Created">
    <vt:lpwstr/>
  </property>
  <property fmtid="{D5CDD505-2E9C-101B-9397-08002B2CF9AE}" pid="66" name="Date Last Saved">
    <vt:lpwstr/>
  </property>
  <property fmtid="{D5CDD505-2E9C-101B-9397-08002B2CF9AE}" pid="67" name="Vertical Resolution">
    <vt:lpwstr/>
  </property>
  <property fmtid="{D5CDD505-2E9C-101B-9397-08002B2CF9AE}" pid="68" name="Exposure Time">
    <vt:lpwstr/>
  </property>
  <property fmtid="{D5CDD505-2E9C-101B-9397-08002B2CF9AE}" pid="69" name="F-Stop">
    <vt:lpwstr/>
  </property>
  <property fmtid="{D5CDD505-2E9C-101B-9397-08002B2CF9AE}" pid="70" name="White Balance">
    <vt:lpwstr/>
  </property>
  <property fmtid="{D5CDD505-2E9C-101B-9397-08002B2CF9AE}" pid="71" name="Length">
    <vt:lpwstr/>
  </property>
  <property fmtid="{D5CDD505-2E9C-101B-9397-08002B2CF9AE}" pid="72" name="Protected">
    <vt:lpwstr/>
  </property>
</Properties>
</file>